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7886" w:rsidRDefault="00274CB9" w:rsidP="004D2ACD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274CB9">
        <w:rPr>
          <w:rFonts w:ascii="Georgia" w:hAnsi="Georgia"/>
          <w:b/>
          <w:i/>
          <w:noProof/>
          <w:color w:val="FF0000"/>
          <w:sz w:val="72"/>
          <w:lang w:eastAsia="ru-RU"/>
        </w:rPr>
        <w:drawing>
          <wp:anchor distT="0" distB="0" distL="114300" distR="114300" simplePos="0" relativeHeight="251676672" behindDoc="1" locked="0" layoutInCell="1" allowOverlap="1" wp14:anchorId="307ACAEE" wp14:editId="71C7D8A9">
            <wp:simplePos x="0" y="0"/>
            <wp:positionH relativeFrom="margin">
              <wp:posOffset>-409575</wp:posOffset>
            </wp:positionH>
            <wp:positionV relativeFrom="paragraph">
              <wp:posOffset>-447674</wp:posOffset>
            </wp:positionV>
            <wp:extent cx="6762750" cy="9695180"/>
            <wp:effectExtent l="0" t="0" r="0" b="1270"/>
            <wp:wrapNone/>
            <wp:docPr id="19" name="Рисунок 19" descr="C:\Users\user\Desktop\фоны для титульников\IMG_40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ны для титульников\IMG_4086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185" cy="9695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7886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Муниципальное бюджетное дошкольное образовательное учреждение                      детский сад №4 «Весёлый ручеёк» </w:t>
      </w:r>
    </w:p>
    <w:p w:rsidR="007F44B9" w:rsidRDefault="007F44B9" w:rsidP="004D2ACD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7F44B9" w:rsidRDefault="007F44B9" w:rsidP="004D2ACD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177891" w:rsidRDefault="005254FE" w:rsidP="004D2ACD">
      <w:pPr>
        <w:spacing w:after="0" w:line="240" w:lineRule="auto"/>
      </w:pPr>
      <w:r>
        <w:t xml:space="preserve">             </w:t>
      </w:r>
      <w:r w:rsidR="00F67AB0">
        <w:t xml:space="preserve">                              </w:t>
      </w:r>
      <w:r>
        <w:t xml:space="preserve">                 </w:t>
      </w:r>
    </w:p>
    <w:p w:rsidR="00216373" w:rsidRDefault="00274CB9" w:rsidP="004D2ACD">
      <w:pPr>
        <w:spacing w:after="0" w:line="240" w:lineRule="auto"/>
        <w:jc w:val="center"/>
        <w:rPr>
          <w:rFonts w:ascii="Georgia" w:hAnsi="Georgia"/>
          <w:i/>
          <w:color w:val="00B050"/>
          <w:sz w:val="144"/>
        </w:rPr>
      </w:pPr>
      <w:r>
        <w:rPr>
          <w:rFonts w:ascii="Georgia" w:hAnsi="Georgia"/>
          <w:i/>
          <w:color w:val="00B050"/>
          <w:sz w:val="144"/>
        </w:rPr>
        <w:t xml:space="preserve">      </w:t>
      </w:r>
    </w:p>
    <w:p w:rsidR="00E20532" w:rsidRPr="00E20532" w:rsidRDefault="00216373" w:rsidP="004D2ACD">
      <w:pPr>
        <w:spacing w:after="0" w:line="240" w:lineRule="auto"/>
        <w:jc w:val="center"/>
        <w:rPr>
          <w:sz w:val="72"/>
          <w:szCs w:val="72"/>
        </w:rPr>
      </w:pPr>
      <w:r w:rsidRPr="00E20532">
        <w:rPr>
          <w:rFonts w:ascii="Georgia" w:hAnsi="Georgia"/>
          <w:i/>
          <w:sz w:val="72"/>
          <w:szCs w:val="72"/>
        </w:rPr>
        <w:t xml:space="preserve">        </w:t>
      </w:r>
      <w:r w:rsidR="00274CB9" w:rsidRPr="00E20532">
        <w:rPr>
          <w:rFonts w:ascii="Georgia" w:hAnsi="Georgia"/>
          <w:i/>
          <w:sz w:val="72"/>
          <w:szCs w:val="72"/>
        </w:rPr>
        <w:t>Сборни</w:t>
      </w:r>
      <w:r w:rsidR="00FE4DBA" w:rsidRPr="00E20532">
        <w:rPr>
          <w:rFonts w:ascii="Georgia" w:hAnsi="Georgia"/>
          <w:i/>
          <w:sz w:val="72"/>
          <w:szCs w:val="72"/>
        </w:rPr>
        <w:t>к</w:t>
      </w:r>
      <w:r w:rsidR="00E20532" w:rsidRPr="00E20532">
        <w:rPr>
          <w:sz w:val="72"/>
          <w:szCs w:val="72"/>
        </w:rPr>
        <w:t xml:space="preserve"> </w:t>
      </w:r>
    </w:p>
    <w:p w:rsidR="00B24E30" w:rsidRPr="00E20532" w:rsidRDefault="00E20532" w:rsidP="004D2ACD">
      <w:pPr>
        <w:spacing w:after="0" w:line="240" w:lineRule="auto"/>
        <w:jc w:val="center"/>
        <w:rPr>
          <w:rFonts w:ascii="Georgia" w:hAnsi="Georgia"/>
          <w:i/>
          <w:sz w:val="52"/>
          <w:szCs w:val="52"/>
        </w:rPr>
      </w:pPr>
      <w:r w:rsidRPr="00E20532">
        <w:rPr>
          <w:rFonts w:ascii="Georgia" w:hAnsi="Georgia"/>
          <w:i/>
          <w:sz w:val="52"/>
          <w:szCs w:val="52"/>
        </w:rPr>
        <w:t>методического материала</w:t>
      </w:r>
    </w:p>
    <w:p w:rsidR="00B075BD" w:rsidRDefault="00274CB9" w:rsidP="004D2ACD">
      <w:pPr>
        <w:spacing w:after="0" w:line="240" w:lineRule="auto"/>
        <w:jc w:val="center"/>
        <w:rPr>
          <w:rFonts w:ascii="Georgia" w:hAnsi="Georgia"/>
          <w:b/>
          <w:i/>
          <w:color w:val="FF0000"/>
          <w:sz w:val="72"/>
        </w:rPr>
      </w:pPr>
      <w:r>
        <w:t xml:space="preserve">                 </w:t>
      </w:r>
      <w:r w:rsidR="006F4DA6" w:rsidRPr="006F4DA6">
        <w:rPr>
          <w:rFonts w:ascii="Georgia" w:hAnsi="Georgia"/>
          <w:b/>
          <w:i/>
          <w:color w:val="FF0000"/>
          <w:sz w:val="72"/>
        </w:rPr>
        <w:t>«Казачья удаль</w:t>
      </w:r>
      <w:r w:rsidR="005254FE" w:rsidRPr="006F4DA6">
        <w:rPr>
          <w:rFonts w:ascii="Georgia" w:hAnsi="Georgia"/>
          <w:b/>
          <w:i/>
          <w:color w:val="FF0000"/>
          <w:sz w:val="72"/>
        </w:rPr>
        <w:t>»</w:t>
      </w:r>
    </w:p>
    <w:p w:rsidR="00E20532" w:rsidRDefault="00E20532" w:rsidP="004D2ACD">
      <w:pPr>
        <w:spacing w:after="0" w:line="240" w:lineRule="auto"/>
        <w:rPr>
          <w:rFonts w:ascii="Georgia" w:hAnsi="Georgia"/>
          <w:b/>
          <w:i/>
          <w:sz w:val="32"/>
        </w:rPr>
      </w:pPr>
    </w:p>
    <w:p w:rsidR="00E20532" w:rsidRDefault="00E20532" w:rsidP="004D2ACD">
      <w:pPr>
        <w:spacing w:after="0" w:line="240" w:lineRule="auto"/>
        <w:rPr>
          <w:rFonts w:ascii="Georgia" w:hAnsi="Georgia"/>
          <w:b/>
          <w:i/>
          <w:sz w:val="32"/>
        </w:rPr>
      </w:pPr>
    </w:p>
    <w:p w:rsidR="005254FE" w:rsidRPr="00B075BD" w:rsidRDefault="00B075BD" w:rsidP="004D2ACD">
      <w:pPr>
        <w:spacing w:after="0" w:line="240" w:lineRule="auto"/>
        <w:rPr>
          <w:rFonts w:ascii="Georgia" w:hAnsi="Georgia"/>
          <w:b/>
          <w:i/>
          <w:sz w:val="40"/>
        </w:rPr>
      </w:pPr>
      <w:r w:rsidRPr="00D74237">
        <w:rPr>
          <w:rFonts w:ascii="Georgia" w:eastAsia="Times New Roman" w:hAnsi="Georgia"/>
          <w:i/>
          <w:noProof/>
          <w:sz w:val="40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58240" behindDoc="1" locked="0" layoutInCell="1" allowOverlap="1" wp14:anchorId="5AC29252" wp14:editId="757448C0">
            <wp:simplePos x="0" y="0"/>
            <wp:positionH relativeFrom="column">
              <wp:posOffset>2958465</wp:posOffset>
            </wp:positionH>
            <wp:positionV relativeFrom="paragraph">
              <wp:posOffset>12700</wp:posOffset>
            </wp:positionV>
            <wp:extent cx="3200400" cy="3607435"/>
            <wp:effectExtent l="0" t="0" r="0" b="0"/>
            <wp:wrapNone/>
            <wp:docPr id="1" name="Рисунок 1" descr="C:\Users\user\Desktop\IMG_20230826_204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230826_2048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3" t="8899" r="26877"/>
                    <a:stretch/>
                  </pic:blipFill>
                  <pic:spPr bwMode="auto">
                    <a:xfrm>
                      <a:off x="0" y="0"/>
                      <a:ext cx="3200400" cy="3607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eorgia" w:hAnsi="Georgia"/>
          <w:b/>
          <w:i/>
          <w:sz w:val="40"/>
        </w:rPr>
        <w:t xml:space="preserve">                               </w:t>
      </w:r>
    </w:p>
    <w:p w:rsidR="00B075BD" w:rsidRDefault="00B075BD" w:rsidP="004D2ACD">
      <w:pPr>
        <w:spacing w:after="0" w:line="240" w:lineRule="auto"/>
        <w:rPr>
          <w:rFonts w:ascii="Georgia" w:hAnsi="Georgia"/>
          <w:b/>
          <w:i/>
          <w:color w:val="FF0000"/>
          <w:sz w:val="72"/>
        </w:rPr>
      </w:pPr>
    </w:p>
    <w:p w:rsidR="00B075BD" w:rsidRDefault="00B075BD" w:rsidP="004D2ACD">
      <w:pPr>
        <w:spacing w:after="0" w:line="240" w:lineRule="auto"/>
        <w:rPr>
          <w:rFonts w:ascii="Georgia" w:hAnsi="Georgia"/>
          <w:b/>
          <w:i/>
          <w:color w:val="FF0000"/>
          <w:sz w:val="56"/>
        </w:rPr>
      </w:pPr>
    </w:p>
    <w:p w:rsidR="005254FE" w:rsidRDefault="005254FE" w:rsidP="004D2ACD">
      <w:pPr>
        <w:spacing w:after="0" w:line="240" w:lineRule="auto"/>
        <w:jc w:val="center"/>
        <w:rPr>
          <w:rFonts w:ascii="Georgia" w:eastAsia="Times New Roman" w:hAnsi="Georgia"/>
          <w:i/>
          <w:sz w:val="40"/>
          <w:szCs w:val="28"/>
          <w:shd w:val="clear" w:color="auto" w:fill="FFFFFF"/>
          <w:lang w:eastAsia="ru-RU"/>
        </w:rPr>
      </w:pPr>
      <w:r>
        <w:rPr>
          <w:rFonts w:ascii="Georgia" w:hAnsi="Georgia"/>
          <w:b/>
          <w:i/>
          <w:color w:val="FF0000"/>
          <w:sz w:val="56"/>
        </w:rPr>
        <w:t xml:space="preserve">    </w:t>
      </w:r>
    </w:p>
    <w:p w:rsidR="005254FE" w:rsidRDefault="005254FE" w:rsidP="004D2ACD">
      <w:pPr>
        <w:spacing w:after="0" w:line="240" w:lineRule="auto"/>
        <w:jc w:val="center"/>
        <w:rPr>
          <w:rFonts w:ascii="Georgia" w:eastAsia="Times New Roman" w:hAnsi="Georgia"/>
          <w:i/>
          <w:sz w:val="40"/>
          <w:szCs w:val="28"/>
          <w:shd w:val="clear" w:color="auto" w:fill="FFFFFF"/>
          <w:lang w:eastAsia="ru-RU"/>
        </w:rPr>
      </w:pPr>
    </w:p>
    <w:p w:rsidR="005254FE" w:rsidRDefault="005254FE" w:rsidP="004D2ACD">
      <w:pPr>
        <w:spacing w:after="0" w:line="240" w:lineRule="auto"/>
        <w:jc w:val="center"/>
        <w:rPr>
          <w:rFonts w:ascii="Georgia" w:eastAsia="Times New Roman" w:hAnsi="Georgia"/>
          <w:i/>
          <w:sz w:val="40"/>
          <w:szCs w:val="28"/>
          <w:shd w:val="clear" w:color="auto" w:fill="FFFFFF"/>
          <w:lang w:eastAsia="ru-RU"/>
        </w:rPr>
      </w:pPr>
    </w:p>
    <w:p w:rsidR="005254FE" w:rsidRDefault="005254FE" w:rsidP="004D2ACD">
      <w:pPr>
        <w:spacing w:after="0" w:line="240" w:lineRule="auto"/>
        <w:jc w:val="center"/>
        <w:rPr>
          <w:rFonts w:ascii="Georgia" w:eastAsia="Times New Roman" w:hAnsi="Georgia"/>
          <w:i/>
          <w:sz w:val="40"/>
          <w:szCs w:val="28"/>
          <w:shd w:val="clear" w:color="auto" w:fill="FFFFFF"/>
          <w:lang w:eastAsia="ru-RU"/>
        </w:rPr>
      </w:pPr>
    </w:p>
    <w:p w:rsidR="00FE4DBA" w:rsidRDefault="00FE4DBA" w:rsidP="004D2ACD">
      <w:pPr>
        <w:spacing w:after="0" w:line="240" w:lineRule="auto"/>
        <w:jc w:val="right"/>
        <w:rPr>
          <w:rFonts w:ascii="Georgia" w:eastAsia="Times New Roman" w:hAnsi="Georgia"/>
          <w:b/>
          <w:i/>
          <w:sz w:val="32"/>
          <w:szCs w:val="28"/>
          <w:shd w:val="clear" w:color="auto" w:fill="FFFFFF"/>
          <w:lang w:eastAsia="ru-RU"/>
        </w:rPr>
      </w:pPr>
    </w:p>
    <w:p w:rsidR="00FE4DBA" w:rsidRDefault="00FE4DBA" w:rsidP="004D2ACD">
      <w:pPr>
        <w:spacing w:after="0" w:line="240" w:lineRule="auto"/>
        <w:jc w:val="right"/>
        <w:rPr>
          <w:rFonts w:ascii="Georgia" w:eastAsia="Times New Roman" w:hAnsi="Georgia"/>
          <w:b/>
          <w:i/>
          <w:sz w:val="32"/>
          <w:szCs w:val="28"/>
          <w:shd w:val="clear" w:color="auto" w:fill="FFFFFF"/>
          <w:lang w:eastAsia="ru-RU"/>
        </w:rPr>
      </w:pPr>
    </w:p>
    <w:p w:rsidR="00FE4DBA" w:rsidRDefault="00FE4DBA" w:rsidP="004D2ACD">
      <w:pPr>
        <w:spacing w:after="0" w:line="240" w:lineRule="auto"/>
        <w:jc w:val="right"/>
        <w:rPr>
          <w:rFonts w:ascii="Georgia" w:eastAsia="Times New Roman" w:hAnsi="Georgia"/>
          <w:b/>
          <w:i/>
          <w:sz w:val="32"/>
          <w:szCs w:val="28"/>
          <w:shd w:val="clear" w:color="auto" w:fill="FFFFFF"/>
          <w:lang w:eastAsia="ru-RU"/>
        </w:rPr>
      </w:pPr>
    </w:p>
    <w:p w:rsidR="005254FE" w:rsidRPr="005254FE" w:rsidRDefault="00D854B3" w:rsidP="004D2ACD">
      <w:pPr>
        <w:spacing w:after="0" w:line="240" w:lineRule="auto"/>
        <w:jc w:val="right"/>
        <w:rPr>
          <w:rFonts w:ascii="Georgia" w:eastAsia="Times New Roman" w:hAnsi="Georgia"/>
          <w:b/>
          <w:i/>
          <w:sz w:val="32"/>
          <w:szCs w:val="28"/>
          <w:shd w:val="clear" w:color="auto" w:fill="FFFFFF"/>
          <w:lang w:eastAsia="ru-RU"/>
        </w:rPr>
      </w:pPr>
      <w:proofErr w:type="gramStart"/>
      <w:r>
        <w:rPr>
          <w:rFonts w:ascii="Georgia" w:eastAsia="Times New Roman" w:hAnsi="Georgia"/>
          <w:b/>
          <w:i/>
          <w:sz w:val="32"/>
          <w:szCs w:val="28"/>
          <w:shd w:val="clear" w:color="auto" w:fill="FFFFFF"/>
          <w:lang w:eastAsia="ru-RU"/>
        </w:rPr>
        <w:t xml:space="preserve">Составитель </w:t>
      </w:r>
      <w:r w:rsidR="005254FE" w:rsidRPr="005254FE">
        <w:rPr>
          <w:rFonts w:ascii="Georgia" w:eastAsia="Times New Roman" w:hAnsi="Georgia"/>
          <w:b/>
          <w:i/>
          <w:sz w:val="32"/>
          <w:szCs w:val="28"/>
          <w:shd w:val="clear" w:color="auto" w:fill="FFFFFF"/>
          <w:lang w:eastAsia="ru-RU"/>
        </w:rPr>
        <w:t>:</w:t>
      </w:r>
      <w:proofErr w:type="gramEnd"/>
    </w:p>
    <w:p w:rsidR="005254FE" w:rsidRPr="005254FE" w:rsidRDefault="005254FE" w:rsidP="004D2ACD">
      <w:pPr>
        <w:spacing w:after="0" w:line="240" w:lineRule="auto"/>
        <w:jc w:val="right"/>
        <w:rPr>
          <w:rFonts w:ascii="Georgia" w:eastAsia="Times New Roman" w:hAnsi="Georgia"/>
          <w:b/>
          <w:i/>
          <w:sz w:val="32"/>
          <w:szCs w:val="28"/>
          <w:shd w:val="clear" w:color="auto" w:fill="FFFFFF"/>
          <w:lang w:eastAsia="ru-RU"/>
        </w:rPr>
      </w:pPr>
      <w:proofErr w:type="gramStart"/>
      <w:r w:rsidRPr="005254FE">
        <w:rPr>
          <w:rFonts w:ascii="Georgia" w:eastAsia="Times New Roman" w:hAnsi="Georgia"/>
          <w:b/>
          <w:i/>
          <w:sz w:val="32"/>
          <w:szCs w:val="28"/>
          <w:shd w:val="clear" w:color="auto" w:fill="FFFFFF"/>
          <w:lang w:eastAsia="ru-RU"/>
        </w:rPr>
        <w:t>воспитатель  МБДОУ</w:t>
      </w:r>
      <w:proofErr w:type="gramEnd"/>
      <w:r w:rsidRPr="005254FE">
        <w:rPr>
          <w:rFonts w:ascii="Georgia" w:eastAsia="Times New Roman" w:hAnsi="Georgia"/>
          <w:b/>
          <w:i/>
          <w:sz w:val="32"/>
          <w:szCs w:val="28"/>
          <w:shd w:val="clear" w:color="auto" w:fill="FFFFFF"/>
          <w:lang w:eastAsia="ru-RU"/>
        </w:rPr>
        <w:t xml:space="preserve"> №4 </w:t>
      </w:r>
    </w:p>
    <w:p w:rsidR="00325CA5" w:rsidRPr="00216373" w:rsidRDefault="005254FE" w:rsidP="00216373">
      <w:pPr>
        <w:spacing w:after="0" w:line="240" w:lineRule="auto"/>
        <w:jc w:val="right"/>
        <w:rPr>
          <w:rFonts w:ascii="Georgia" w:eastAsia="Times New Roman" w:hAnsi="Georgia"/>
          <w:i/>
          <w:sz w:val="32"/>
          <w:szCs w:val="28"/>
          <w:shd w:val="clear" w:color="auto" w:fill="FFFFFF"/>
          <w:lang w:eastAsia="ru-RU"/>
        </w:rPr>
      </w:pPr>
      <w:proofErr w:type="spellStart"/>
      <w:r w:rsidRPr="003A7AB6">
        <w:rPr>
          <w:rFonts w:ascii="Georgia" w:eastAsia="Times New Roman" w:hAnsi="Georgia"/>
          <w:b/>
          <w:i/>
          <w:sz w:val="36"/>
          <w:szCs w:val="28"/>
          <w:shd w:val="clear" w:color="auto" w:fill="FFFFFF"/>
          <w:lang w:eastAsia="ru-RU"/>
        </w:rPr>
        <w:t>Дисенбаева</w:t>
      </w:r>
      <w:proofErr w:type="spellEnd"/>
      <w:r w:rsidRPr="003A7AB6">
        <w:rPr>
          <w:rFonts w:ascii="Georgia" w:eastAsia="Times New Roman" w:hAnsi="Georgia"/>
          <w:b/>
          <w:i/>
          <w:sz w:val="36"/>
          <w:szCs w:val="28"/>
          <w:shd w:val="clear" w:color="auto" w:fill="FFFFFF"/>
          <w:lang w:eastAsia="ru-RU"/>
        </w:rPr>
        <w:t xml:space="preserve"> С.В</w:t>
      </w:r>
      <w:r>
        <w:rPr>
          <w:rFonts w:ascii="Georgia" w:eastAsia="Times New Roman" w:hAnsi="Georgia"/>
          <w:i/>
          <w:sz w:val="32"/>
          <w:szCs w:val="28"/>
          <w:shd w:val="clear" w:color="auto" w:fill="FFFFFF"/>
          <w:lang w:eastAsia="ru-RU"/>
        </w:rPr>
        <w:t>.</w:t>
      </w:r>
    </w:p>
    <w:p w:rsidR="00325CA5" w:rsidRDefault="00325CA5" w:rsidP="004D2ACD">
      <w:pPr>
        <w:spacing w:after="0" w:line="240" w:lineRule="auto"/>
        <w:jc w:val="center"/>
        <w:rPr>
          <w:rFonts w:ascii="Georgia" w:hAnsi="Georgia"/>
          <w:b/>
          <w:i/>
          <w:sz w:val="28"/>
        </w:rPr>
      </w:pPr>
    </w:p>
    <w:p w:rsidR="00325CA5" w:rsidRDefault="00325CA5" w:rsidP="004D2ACD">
      <w:pPr>
        <w:spacing w:after="0" w:line="240" w:lineRule="auto"/>
        <w:jc w:val="center"/>
        <w:rPr>
          <w:rFonts w:ascii="Georgia" w:hAnsi="Georgia"/>
          <w:b/>
          <w:i/>
          <w:sz w:val="28"/>
        </w:rPr>
      </w:pPr>
    </w:p>
    <w:p w:rsidR="00325CA5" w:rsidRDefault="00325CA5" w:rsidP="004D2ACD">
      <w:pPr>
        <w:spacing w:after="0" w:line="240" w:lineRule="auto"/>
        <w:jc w:val="center"/>
        <w:rPr>
          <w:rFonts w:ascii="Georgia" w:hAnsi="Georgia"/>
          <w:b/>
          <w:i/>
          <w:sz w:val="28"/>
        </w:rPr>
      </w:pPr>
    </w:p>
    <w:p w:rsidR="005254FE" w:rsidRDefault="005831D4" w:rsidP="004D2ACD">
      <w:pPr>
        <w:spacing w:after="0" w:line="240" w:lineRule="auto"/>
        <w:jc w:val="center"/>
        <w:rPr>
          <w:rFonts w:ascii="Georgia" w:hAnsi="Georgia"/>
          <w:b/>
          <w:i/>
          <w:sz w:val="28"/>
        </w:rPr>
      </w:pPr>
      <w:proofErr w:type="spellStart"/>
      <w:r>
        <w:rPr>
          <w:rFonts w:ascii="Georgia" w:hAnsi="Georgia"/>
          <w:b/>
          <w:i/>
          <w:sz w:val="28"/>
        </w:rPr>
        <w:t>с</w:t>
      </w:r>
      <w:r w:rsidR="005254FE" w:rsidRPr="005254FE">
        <w:rPr>
          <w:rFonts w:ascii="Georgia" w:hAnsi="Georgia"/>
          <w:b/>
          <w:i/>
          <w:sz w:val="28"/>
        </w:rPr>
        <w:t>т.Бриньковская</w:t>
      </w:r>
      <w:proofErr w:type="spellEnd"/>
    </w:p>
    <w:p w:rsidR="00325CA5" w:rsidRDefault="00705AFC" w:rsidP="00216373">
      <w:pPr>
        <w:spacing w:after="0" w:line="240" w:lineRule="auto"/>
        <w:jc w:val="center"/>
        <w:rPr>
          <w:rFonts w:ascii="Georgia" w:hAnsi="Georgia"/>
          <w:b/>
          <w:i/>
          <w:sz w:val="28"/>
        </w:rPr>
      </w:pPr>
      <w:r>
        <w:rPr>
          <w:rFonts w:ascii="Georgia" w:hAnsi="Georgia"/>
          <w:b/>
          <w:i/>
          <w:sz w:val="28"/>
        </w:rPr>
        <w:t xml:space="preserve">2025 </w:t>
      </w:r>
      <w:r w:rsidR="005254FE">
        <w:rPr>
          <w:rFonts w:ascii="Georgia" w:hAnsi="Georgia"/>
          <w:b/>
          <w:i/>
          <w:sz w:val="28"/>
        </w:rPr>
        <w:t>год</w:t>
      </w:r>
    </w:p>
    <w:p w:rsidR="00305486" w:rsidRPr="002470A7" w:rsidRDefault="005831D4" w:rsidP="004D2ACD">
      <w:pPr>
        <w:spacing w:after="0" w:line="240" w:lineRule="auto"/>
        <w:jc w:val="center"/>
        <w:rPr>
          <w:rFonts w:ascii="Times New Roman" w:hAnsi="Times New Roman"/>
          <w:b/>
          <w:sz w:val="28"/>
        </w:rPr>
      </w:pPr>
      <w:r w:rsidRPr="002470A7">
        <w:rPr>
          <w:rFonts w:ascii="Times New Roman" w:hAnsi="Times New Roman"/>
          <w:b/>
          <w:sz w:val="28"/>
        </w:rPr>
        <w:lastRenderedPageBreak/>
        <w:t xml:space="preserve">Содержание </w:t>
      </w:r>
    </w:p>
    <w:p w:rsidR="00325CA5" w:rsidRPr="002470A7" w:rsidRDefault="00325CA5" w:rsidP="004D2ACD">
      <w:pPr>
        <w:spacing w:after="0" w:line="240" w:lineRule="auto"/>
        <w:jc w:val="center"/>
        <w:rPr>
          <w:rFonts w:ascii="Times New Roman" w:hAnsi="Times New Roman"/>
          <w:b/>
          <w:sz w:val="28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7654"/>
        <w:gridCol w:w="1094"/>
      </w:tblGrid>
      <w:tr w:rsidR="00325CA5" w:rsidRPr="002470A7" w:rsidTr="00690656">
        <w:tc>
          <w:tcPr>
            <w:tcW w:w="988" w:type="dxa"/>
          </w:tcPr>
          <w:p w:rsidR="00325CA5" w:rsidRPr="002470A7" w:rsidRDefault="00325CA5" w:rsidP="004D2A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2470A7"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7654" w:type="dxa"/>
          </w:tcPr>
          <w:p w:rsidR="00325CA5" w:rsidRPr="00690656" w:rsidRDefault="00325CA5" w:rsidP="00325CA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690656">
              <w:rPr>
                <w:rFonts w:ascii="Times New Roman" w:hAnsi="Times New Roman"/>
                <w:sz w:val="28"/>
              </w:rPr>
              <w:t>Введение</w:t>
            </w:r>
          </w:p>
        </w:tc>
        <w:tc>
          <w:tcPr>
            <w:tcW w:w="1094" w:type="dxa"/>
          </w:tcPr>
          <w:p w:rsidR="00325CA5" w:rsidRPr="002470A7" w:rsidRDefault="00690656" w:rsidP="004D2A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</w:t>
            </w:r>
          </w:p>
        </w:tc>
      </w:tr>
      <w:tr w:rsidR="00325CA5" w:rsidRPr="002470A7" w:rsidTr="00690656">
        <w:tc>
          <w:tcPr>
            <w:tcW w:w="988" w:type="dxa"/>
          </w:tcPr>
          <w:p w:rsidR="00325CA5" w:rsidRPr="002470A7" w:rsidRDefault="00325CA5" w:rsidP="004D2A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2470A7"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7654" w:type="dxa"/>
          </w:tcPr>
          <w:p w:rsidR="00325CA5" w:rsidRPr="00690656" w:rsidRDefault="00216373" w:rsidP="00216373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690656">
              <w:rPr>
                <w:rFonts w:ascii="Times New Roman" w:hAnsi="Times New Roman"/>
                <w:sz w:val="28"/>
              </w:rPr>
              <w:t>Сценарий праздника «Посвящение в казачата»</w:t>
            </w:r>
          </w:p>
        </w:tc>
        <w:tc>
          <w:tcPr>
            <w:tcW w:w="1094" w:type="dxa"/>
          </w:tcPr>
          <w:p w:rsidR="00325CA5" w:rsidRPr="002470A7" w:rsidRDefault="00690656" w:rsidP="004D2A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</w:t>
            </w:r>
          </w:p>
        </w:tc>
      </w:tr>
      <w:tr w:rsidR="00325CA5" w:rsidRPr="002470A7" w:rsidTr="00690656">
        <w:tc>
          <w:tcPr>
            <w:tcW w:w="988" w:type="dxa"/>
          </w:tcPr>
          <w:p w:rsidR="00325CA5" w:rsidRPr="002470A7" w:rsidRDefault="00325CA5" w:rsidP="004D2A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2470A7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7654" w:type="dxa"/>
          </w:tcPr>
          <w:p w:rsidR="00325CA5" w:rsidRPr="00690656" w:rsidRDefault="00216373" w:rsidP="00216373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690656">
              <w:rPr>
                <w:rFonts w:ascii="Times New Roman" w:hAnsi="Times New Roman"/>
                <w:sz w:val="28"/>
              </w:rPr>
              <w:t>Сценарий праздника «Казачий выпускной бал»</w:t>
            </w:r>
          </w:p>
        </w:tc>
        <w:tc>
          <w:tcPr>
            <w:tcW w:w="1094" w:type="dxa"/>
          </w:tcPr>
          <w:p w:rsidR="00325CA5" w:rsidRPr="002470A7" w:rsidRDefault="00690656" w:rsidP="004D2A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  <w:r w:rsidR="00134804">
              <w:rPr>
                <w:rFonts w:ascii="Times New Roman" w:hAnsi="Times New Roman"/>
                <w:sz w:val="28"/>
              </w:rPr>
              <w:t>2</w:t>
            </w:r>
          </w:p>
        </w:tc>
      </w:tr>
      <w:tr w:rsidR="00325CA5" w:rsidRPr="002470A7" w:rsidTr="00690656">
        <w:tc>
          <w:tcPr>
            <w:tcW w:w="988" w:type="dxa"/>
          </w:tcPr>
          <w:p w:rsidR="00325CA5" w:rsidRPr="002470A7" w:rsidRDefault="00325CA5" w:rsidP="004D2A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2470A7"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7654" w:type="dxa"/>
          </w:tcPr>
          <w:p w:rsidR="00325CA5" w:rsidRPr="00690656" w:rsidRDefault="00216373" w:rsidP="00216373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690656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Сценарий развлечения «Покровская ярмарка»</w:t>
            </w:r>
          </w:p>
        </w:tc>
        <w:tc>
          <w:tcPr>
            <w:tcW w:w="1094" w:type="dxa"/>
          </w:tcPr>
          <w:p w:rsidR="00325CA5" w:rsidRPr="002470A7" w:rsidRDefault="002470A7" w:rsidP="004D2A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2470A7">
              <w:rPr>
                <w:rFonts w:ascii="Times New Roman" w:hAnsi="Times New Roman"/>
                <w:sz w:val="28"/>
              </w:rPr>
              <w:t>2</w:t>
            </w:r>
            <w:r w:rsidR="00134804">
              <w:rPr>
                <w:rFonts w:ascii="Times New Roman" w:hAnsi="Times New Roman"/>
                <w:sz w:val="28"/>
              </w:rPr>
              <w:t>1</w:t>
            </w:r>
          </w:p>
        </w:tc>
      </w:tr>
      <w:tr w:rsidR="00325CA5" w:rsidRPr="002470A7" w:rsidTr="00690656">
        <w:trPr>
          <w:trHeight w:val="338"/>
        </w:trPr>
        <w:tc>
          <w:tcPr>
            <w:tcW w:w="988" w:type="dxa"/>
          </w:tcPr>
          <w:p w:rsidR="00325CA5" w:rsidRPr="002470A7" w:rsidRDefault="00325CA5" w:rsidP="004D2A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2470A7"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7654" w:type="dxa"/>
          </w:tcPr>
          <w:p w:rsidR="00325CA5" w:rsidRPr="00690656" w:rsidRDefault="00216373" w:rsidP="00216373">
            <w:pPr>
              <w:shd w:val="clear" w:color="auto" w:fill="FFFFFF"/>
              <w:spacing w:after="0" w:line="240" w:lineRule="auto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690656">
              <w:rPr>
                <w:rFonts w:ascii="Times New Roman" w:eastAsia="Times New Roman" w:hAnsi="Times New Roman"/>
                <w:bCs/>
                <w:sz w:val="28"/>
                <w:szCs w:val="28"/>
                <w:bdr w:val="none" w:sz="0" w:space="0" w:color="auto" w:frame="1"/>
                <w:lang w:eastAsia="ru-RU"/>
              </w:rPr>
              <w:t>Сценарий праздника «День матери – казачки»</w:t>
            </w:r>
          </w:p>
        </w:tc>
        <w:tc>
          <w:tcPr>
            <w:tcW w:w="1094" w:type="dxa"/>
          </w:tcPr>
          <w:p w:rsidR="00325CA5" w:rsidRPr="002470A7" w:rsidRDefault="00134804" w:rsidP="004D2A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26</w:t>
            </w:r>
          </w:p>
        </w:tc>
      </w:tr>
      <w:tr w:rsidR="00325CA5" w:rsidRPr="002470A7" w:rsidTr="00690656">
        <w:tc>
          <w:tcPr>
            <w:tcW w:w="988" w:type="dxa"/>
          </w:tcPr>
          <w:p w:rsidR="00325CA5" w:rsidRPr="002470A7" w:rsidRDefault="00325CA5" w:rsidP="004D2A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2470A7"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7654" w:type="dxa"/>
          </w:tcPr>
          <w:p w:rsidR="00325CA5" w:rsidRPr="00690656" w:rsidRDefault="00216373" w:rsidP="00216373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90656">
              <w:rPr>
                <w:rFonts w:ascii="Times New Roman" w:eastAsia="Times New Roman" w:hAnsi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Сценарий православного праздника </w:t>
            </w:r>
            <w:r w:rsidRPr="00690656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«Пасха к нам пришла, радость принесла!»</w:t>
            </w:r>
          </w:p>
        </w:tc>
        <w:tc>
          <w:tcPr>
            <w:tcW w:w="1094" w:type="dxa"/>
          </w:tcPr>
          <w:p w:rsidR="00325CA5" w:rsidRPr="002470A7" w:rsidRDefault="00690656" w:rsidP="004D2A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</w:t>
            </w:r>
            <w:r w:rsidR="00134804">
              <w:rPr>
                <w:rFonts w:ascii="Times New Roman" w:hAnsi="Times New Roman"/>
                <w:sz w:val="28"/>
              </w:rPr>
              <w:t>1</w:t>
            </w:r>
          </w:p>
        </w:tc>
      </w:tr>
      <w:tr w:rsidR="00325CA5" w:rsidRPr="002470A7" w:rsidTr="00690656">
        <w:tc>
          <w:tcPr>
            <w:tcW w:w="988" w:type="dxa"/>
          </w:tcPr>
          <w:p w:rsidR="00325CA5" w:rsidRPr="002470A7" w:rsidRDefault="00325CA5" w:rsidP="004D2A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2470A7"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7654" w:type="dxa"/>
          </w:tcPr>
          <w:p w:rsidR="00216373" w:rsidRPr="00690656" w:rsidRDefault="00495BF6" w:rsidP="00216373">
            <w:pPr>
              <w:spacing w:after="0" w:line="240" w:lineRule="auto"/>
              <w:rPr>
                <w:rFonts w:ascii="Times New Roman" w:eastAsia="Times New Roman" w:hAnsi="Times New Roman"/>
                <w:bCs/>
                <w:iCs/>
                <w:sz w:val="28"/>
                <w:szCs w:val="28"/>
                <w:bdr w:val="none" w:sz="0" w:space="0" w:color="auto" w:frame="1"/>
                <w:lang w:eastAsia="ru-RU"/>
              </w:rPr>
            </w:pPr>
            <w:hyperlink r:id="rId11" w:tooltip="Сценарии праздников. Развлечения, досуги, утренники" w:history="1">
              <w:r w:rsidR="00216373" w:rsidRPr="00690656">
                <w:rPr>
                  <w:rFonts w:ascii="Times New Roman" w:eastAsia="Times New Roman" w:hAnsi="Times New Roman"/>
                  <w:bCs/>
                  <w:sz w:val="28"/>
                  <w:szCs w:val="28"/>
                  <w:bdr w:val="none" w:sz="0" w:space="0" w:color="auto" w:frame="1"/>
                  <w:lang w:eastAsia="ru-RU"/>
                </w:rPr>
                <w:t>Сценарий праздника</w:t>
              </w:r>
            </w:hyperlink>
            <w:r w:rsidR="00216373" w:rsidRPr="0069065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  <w:r w:rsidR="00216373" w:rsidRPr="00690656">
              <w:rPr>
                <w:rFonts w:ascii="Times New Roman" w:eastAsia="Times New Roman" w:hAnsi="Times New Roman"/>
                <w:iCs/>
                <w:sz w:val="28"/>
                <w:szCs w:val="28"/>
                <w:bdr w:val="none" w:sz="0" w:space="0" w:color="auto" w:frame="1"/>
                <w:lang w:eastAsia="ru-RU"/>
              </w:rPr>
              <w:t>«</w:t>
            </w:r>
            <w:r w:rsidR="00216373" w:rsidRPr="00690656">
              <w:rPr>
                <w:rFonts w:ascii="Times New Roman" w:eastAsia="Times New Roman" w:hAnsi="Times New Roman"/>
                <w:bCs/>
                <w:iCs/>
                <w:sz w:val="28"/>
                <w:szCs w:val="28"/>
                <w:bdr w:val="none" w:sz="0" w:space="0" w:color="auto" w:frame="1"/>
                <w:lang w:eastAsia="ru-RU"/>
              </w:rPr>
              <w:t xml:space="preserve">День рождения </w:t>
            </w:r>
          </w:p>
          <w:p w:rsidR="00325CA5" w:rsidRPr="00690656" w:rsidRDefault="00216373" w:rsidP="00216373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690656">
              <w:rPr>
                <w:rFonts w:ascii="Times New Roman" w:eastAsia="Times New Roman" w:hAnsi="Times New Roman"/>
                <w:bCs/>
                <w:iCs/>
                <w:sz w:val="28"/>
                <w:szCs w:val="28"/>
                <w:bdr w:val="none" w:sz="0" w:space="0" w:color="auto" w:frame="1"/>
                <w:lang w:eastAsia="ru-RU"/>
              </w:rPr>
              <w:t> </w:t>
            </w:r>
            <w:hyperlink r:id="rId12" w:tooltip="Краснодарский край, Краснодар" w:history="1">
              <w:r w:rsidRPr="00690656">
                <w:rPr>
                  <w:rFonts w:ascii="Times New Roman" w:eastAsia="Times New Roman" w:hAnsi="Times New Roman"/>
                  <w:bCs/>
                  <w:iCs/>
                  <w:sz w:val="28"/>
                  <w:szCs w:val="28"/>
                  <w:bdr w:val="none" w:sz="0" w:space="0" w:color="auto" w:frame="1"/>
                  <w:lang w:eastAsia="ru-RU"/>
                </w:rPr>
                <w:t>Краснодарского края</w:t>
              </w:r>
            </w:hyperlink>
            <w:r w:rsidRPr="00690656">
              <w:rPr>
                <w:rFonts w:ascii="Times New Roman" w:eastAsia="Times New Roman" w:hAnsi="Times New Roman"/>
                <w:iCs/>
                <w:sz w:val="28"/>
                <w:szCs w:val="28"/>
                <w:bdr w:val="none" w:sz="0" w:space="0" w:color="auto" w:frame="1"/>
                <w:lang w:eastAsia="ru-RU"/>
              </w:rPr>
              <w:t>»</w:t>
            </w:r>
          </w:p>
        </w:tc>
        <w:tc>
          <w:tcPr>
            <w:tcW w:w="1094" w:type="dxa"/>
          </w:tcPr>
          <w:p w:rsidR="00325CA5" w:rsidRPr="002470A7" w:rsidRDefault="00134804" w:rsidP="004D2A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35</w:t>
            </w:r>
          </w:p>
        </w:tc>
      </w:tr>
    </w:tbl>
    <w:p w:rsidR="00325CA5" w:rsidRPr="00325CA5" w:rsidRDefault="00325CA5" w:rsidP="004D2ACD">
      <w:pPr>
        <w:spacing w:after="0" w:line="240" w:lineRule="auto"/>
        <w:jc w:val="center"/>
        <w:rPr>
          <w:rFonts w:ascii="Georgia" w:hAnsi="Georgia"/>
          <w:sz w:val="28"/>
        </w:rPr>
      </w:pPr>
    </w:p>
    <w:p w:rsidR="00D854B3" w:rsidRDefault="00D854B3" w:rsidP="004D2ACD">
      <w:pPr>
        <w:spacing w:after="0" w:line="240" w:lineRule="auto"/>
        <w:jc w:val="center"/>
        <w:rPr>
          <w:rFonts w:ascii="Georgia" w:hAnsi="Georgia"/>
          <w:b/>
          <w:i/>
          <w:sz w:val="28"/>
        </w:rPr>
      </w:pPr>
    </w:p>
    <w:p w:rsidR="00B24E30" w:rsidRDefault="00B24E30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B24E30" w:rsidRDefault="00B24E30" w:rsidP="004D2ACD">
      <w:pPr>
        <w:spacing w:after="0" w:line="240" w:lineRule="auto"/>
        <w:jc w:val="center"/>
        <w:rPr>
          <w:rFonts w:ascii="Georgia" w:hAnsi="Georgia"/>
          <w:b/>
          <w:i/>
          <w:sz w:val="28"/>
        </w:rPr>
      </w:pPr>
    </w:p>
    <w:p w:rsidR="00B24E30" w:rsidRDefault="009176DD" w:rsidP="004D2ACD">
      <w:pPr>
        <w:spacing w:after="0" w:line="240" w:lineRule="auto"/>
        <w:jc w:val="center"/>
        <w:rPr>
          <w:rFonts w:ascii="Georgia" w:hAnsi="Georgia"/>
          <w:b/>
          <w:i/>
          <w:sz w:val="28"/>
        </w:rPr>
      </w:pPr>
      <w:r w:rsidRPr="00274CB9">
        <w:rPr>
          <w:rFonts w:ascii="Georgia" w:hAnsi="Georgia"/>
          <w:b/>
          <w:i/>
          <w:noProof/>
          <w:sz w:val="28"/>
          <w:lang w:eastAsia="ru-RU"/>
        </w:rPr>
        <w:drawing>
          <wp:inline distT="0" distB="0" distL="0" distR="0" wp14:anchorId="359BEFC6" wp14:editId="3A4A559F">
            <wp:extent cx="5843270" cy="3933825"/>
            <wp:effectExtent l="0" t="0" r="5080" b="9525"/>
            <wp:docPr id="18" name="Рисунок 18" descr="C:\Users\user\Desktop\картинки по кубановедению\IMG_5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артинки по кубановедению\IMG_51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352" cy="39426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24E30" w:rsidRDefault="00B24E30" w:rsidP="004D2ACD">
      <w:pPr>
        <w:spacing w:after="0" w:line="240" w:lineRule="auto"/>
        <w:jc w:val="center"/>
        <w:rPr>
          <w:rFonts w:ascii="Georgia" w:hAnsi="Georgia"/>
          <w:b/>
          <w:i/>
          <w:sz w:val="28"/>
        </w:rPr>
      </w:pPr>
    </w:p>
    <w:p w:rsidR="00FE4DBA" w:rsidRDefault="00FE4DBA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FE4DBA" w:rsidRDefault="00FE4DBA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216373" w:rsidRDefault="00216373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216373" w:rsidRDefault="00216373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216373" w:rsidRDefault="00216373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690656" w:rsidRDefault="00690656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216373" w:rsidRDefault="00216373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582D0C" w:rsidRPr="008820D4" w:rsidRDefault="009F0125" w:rsidP="004D2ACD">
      <w:pPr>
        <w:spacing w:after="0" w:line="240" w:lineRule="auto"/>
        <w:rPr>
          <w:rFonts w:ascii="Times New Roman" w:hAnsi="Times New Roman"/>
          <w:b/>
          <w:sz w:val="28"/>
        </w:rPr>
      </w:pPr>
      <w:r w:rsidRPr="008820D4">
        <w:rPr>
          <w:rFonts w:ascii="Times New Roman" w:hAnsi="Times New Roman"/>
          <w:b/>
          <w:sz w:val="28"/>
        </w:rPr>
        <w:lastRenderedPageBreak/>
        <w:t xml:space="preserve">Введение </w:t>
      </w:r>
    </w:p>
    <w:p w:rsidR="00216373" w:rsidRPr="000D69F8" w:rsidRDefault="000D69F8" w:rsidP="004D2ACD">
      <w:pPr>
        <w:spacing w:after="0" w:line="240" w:lineRule="auto"/>
        <w:rPr>
          <w:rFonts w:ascii="Times New Roman" w:hAnsi="Times New Roman"/>
          <w:b/>
          <w:i/>
          <w:sz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 </w:t>
      </w:r>
      <w:r w:rsidRPr="000D69F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современных условиях, когда происходят глубочайшие изменения в жизни общества, одним из центральных направлений работы с подрастающим поколением становится патриотическое воспитание.</w:t>
      </w:r>
    </w:p>
    <w:p w:rsidR="00C51B36" w:rsidRPr="00C51B36" w:rsidRDefault="00E20532" w:rsidP="004D2ACD">
      <w:pPr>
        <w:pStyle w:val="a9"/>
        <w:spacing w:before="0" w:beforeAutospacing="0" w:after="0" w:afterAutospacing="0"/>
        <w:jc w:val="both"/>
        <w:rPr>
          <w:sz w:val="28"/>
          <w:szCs w:val="27"/>
        </w:rPr>
      </w:pPr>
      <w:r>
        <w:rPr>
          <w:sz w:val="28"/>
          <w:szCs w:val="27"/>
        </w:rPr>
        <w:t xml:space="preserve">        М</w:t>
      </w:r>
      <w:r w:rsidR="000D69F8">
        <w:rPr>
          <w:sz w:val="28"/>
          <w:szCs w:val="27"/>
        </w:rPr>
        <w:t>атериал данного</w:t>
      </w:r>
      <w:r w:rsidR="00C51B36" w:rsidRPr="00C51B36">
        <w:rPr>
          <w:sz w:val="28"/>
          <w:szCs w:val="27"/>
        </w:rPr>
        <w:t xml:space="preserve"> сборник</w:t>
      </w:r>
      <w:r w:rsidR="000D69F8">
        <w:rPr>
          <w:sz w:val="28"/>
          <w:szCs w:val="27"/>
        </w:rPr>
        <w:t>а</w:t>
      </w:r>
      <w:r w:rsidR="00C51B36" w:rsidRPr="00C51B36">
        <w:rPr>
          <w:sz w:val="28"/>
          <w:szCs w:val="27"/>
        </w:rPr>
        <w:t xml:space="preserve"> направлен на реализацию регионального компонента </w:t>
      </w:r>
      <w:r>
        <w:rPr>
          <w:sz w:val="28"/>
          <w:szCs w:val="27"/>
        </w:rPr>
        <w:t xml:space="preserve">с детьми старшего дошкольного возраста </w:t>
      </w:r>
      <w:bookmarkStart w:id="0" w:name="_GoBack"/>
      <w:bookmarkEnd w:id="0"/>
      <w:r w:rsidR="00C51B36" w:rsidRPr="00C51B36">
        <w:rPr>
          <w:sz w:val="28"/>
          <w:szCs w:val="27"/>
        </w:rPr>
        <w:t>через знакомство с национально-культурными особенностями Краснодарского края.</w:t>
      </w:r>
      <w:r w:rsidR="000D69F8">
        <w:rPr>
          <w:sz w:val="28"/>
          <w:szCs w:val="27"/>
        </w:rPr>
        <w:t xml:space="preserve"> </w:t>
      </w:r>
      <w:r w:rsidR="00C51B36" w:rsidRPr="00C51B36">
        <w:rPr>
          <w:sz w:val="28"/>
          <w:szCs w:val="27"/>
        </w:rPr>
        <w:t>Использование материалов сборника позволяет перестроить образовательную деятельность</w:t>
      </w:r>
      <w:r w:rsidR="004C71A4">
        <w:rPr>
          <w:sz w:val="28"/>
          <w:szCs w:val="27"/>
        </w:rPr>
        <w:t xml:space="preserve"> под особенности регионального компонента</w:t>
      </w:r>
      <w:r w:rsidR="00C51B36" w:rsidRPr="00C51B36">
        <w:rPr>
          <w:sz w:val="28"/>
          <w:szCs w:val="27"/>
        </w:rPr>
        <w:t xml:space="preserve">, расширить социальный опыт дошкольников, способствует формированию представлений детей об истории возникновения казачества, его традиций, обычаев и быта.  </w:t>
      </w:r>
      <w:r w:rsidR="00CC6945">
        <w:rPr>
          <w:sz w:val="28"/>
          <w:szCs w:val="27"/>
        </w:rPr>
        <w:t xml:space="preserve">А </w:t>
      </w:r>
      <w:proofErr w:type="gramStart"/>
      <w:r w:rsidR="00CC6945">
        <w:rPr>
          <w:sz w:val="28"/>
          <w:szCs w:val="27"/>
        </w:rPr>
        <w:t xml:space="preserve">также </w:t>
      </w:r>
      <w:r w:rsidR="00C51B36" w:rsidRPr="00C51B36">
        <w:rPr>
          <w:sz w:val="28"/>
          <w:szCs w:val="27"/>
        </w:rPr>
        <w:t xml:space="preserve"> воспитывать</w:t>
      </w:r>
      <w:proofErr w:type="gramEnd"/>
      <w:r w:rsidR="00C51B36" w:rsidRPr="00C51B36">
        <w:rPr>
          <w:sz w:val="28"/>
          <w:szCs w:val="27"/>
        </w:rPr>
        <w:t xml:space="preserve"> интерес и любовь к родной культуре, уважение к другим на</w:t>
      </w:r>
      <w:r w:rsidR="00C51B36">
        <w:rPr>
          <w:sz w:val="28"/>
          <w:szCs w:val="27"/>
        </w:rPr>
        <w:t>родам, расширять кругозор детей,</w:t>
      </w:r>
      <w:r w:rsidR="00C51B36" w:rsidRPr="00C51B36">
        <w:rPr>
          <w:sz w:val="28"/>
          <w:szCs w:val="27"/>
        </w:rPr>
        <w:t xml:space="preserve"> способствовать формированию этнической толерантности.</w:t>
      </w:r>
    </w:p>
    <w:p w:rsidR="00C51B36" w:rsidRPr="00C51B36" w:rsidRDefault="000D69F8" w:rsidP="004D2ACD">
      <w:pPr>
        <w:pStyle w:val="a9"/>
        <w:spacing w:before="0" w:beforeAutospacing="0" w:after="0" w:afterAutospacing="0"/>
        <w:jc w:val="both"/>
        <w:rPr>
          <w:sz w:val="28"/>
          <w:szCs w:val="27"/>
        </w:rPr>
      </w:pPr>
      <w:r>
        <w:rPr>
          <w:sz w:val="28"/>
          <w:szCs w:val="27"/>
        </w:rPr>
        <w:t xml:space="preserve">      </w:t>
      </w:r>
      <w:r w:rsidR="008820D4">
        <w:rPr>
          <w:sz w:val="28"/>
          <w:szCs w:val="27"/>
        </w:rPr>
        <w:t xml:space="preserve"> </w:t>
      </w:r>
      <w:r w:rsidR="00C51B36" w:rsidRPr="00C51B36">
        <w:rPr>
          <w:sz w:val="28"/>
          <w:szCs w:val="27"/>
        </w:rPr>
        <w:t>Актуальность данного методического пособия заключается в том, что существенным фактором, способным позитивно влиять на формирование духовно – нравственных основ личности у подрастающего поколения является процесс реализации регионального компонента, непременным участием в его реализации всех участников образовательных отношений. Большое внимание уделено формам взаимодействия с социальным</w:t>
      </w:r>
      <w:r w:rsidR="00C51B36">
        <w:rPr>
          <w:sz w:val="28"/>
          <w:szCs w:val="27"/>
        </w:rPr>
        <w:t>и партнёр</w:t>
      </w:r>
      <w:r w:rsidR="00BE69F1">
        <w:rPr>
          <w:sz w:val="28"/>
          <w:szCs w:val="27"/>
        </w:rPr>
        <w:t xml:space="preserve">ами </w:t>
      </w:r>
      <w:r w:rsidR="009176DD">
        <w:rPr>
          <w:sz w:val="28"/>
          <w:szCs w:val="27"/>
        </w:rPr>
        <w:t>и родителями</w:t>
      </w:r>
      <w:r w:rsidR="00BE69F1">
        <w:rPr>
          <w:sz w:val="28"/>
          <w:szCs w:val="27"/>
        </w:rPr>
        <w:t xml:space="preserve"> воспитанников, </w:t>
      </w:r>
      <w:r w:rsidR="00C51B36" w:rsidRPr="00C51B36">
        <w:rPr>
          <w:sz w:val="28"/>
          <w:szCs w:val="27"/>
        </w:rPr>
        <w:t xml:space="preserve">активном вовлечении </w:t>
      </w:r>
      <w:r w:rsidR="00C51B36">
        <w:rPr>
          <w:sz w:val="28"/>
          <w:szCs w:val="27"/>
        </w:rPr>
        <w:t xml:space="preserve">их </w:t>
      </w:r>
      <w:r w:rsidR="00C51B36" w:rsidRPr="00C51B36">
        <w:rPr>
          <w:sz w:val="28"/>
          <w:szCs w:val="27"/>
        </w:rPr>
        <w:t>в познавательный и досуговый процесс.</w:t>
      </w:r>
    </w:p>
    <w:p w:rsidR="00C51B36" w:rsidRPr="00C51B36" w:rsidRDefault="008820D4" w:rsidP="004D2ACD">
      <w:pPr>
        <w:pStyle w:val="a9"/>
        <w:spacing w:before="0" w:beforeAutospacing="0" w:after="0" w:afterAutospacing="0"/>
        <w:jc w:val="both"/>
        <w:rPr>
          <w:sz w:val="28"/>
          <w:szCs w:val="27"/>
        </w:rPr>
      </w:pPr>
      <w:r>
        <w:rPr>
          <w:sz w:val="28"/>
          <w:szCs w:val="27"/>
        </w:rPr>
        <w:t xml:space="preserve">       </w:t>
      </w:r>
      <w:r w:rsidR="00C51B36" w:rsidRPr="00C51B36">
        <w:rPr>
          <w:sz w:val="28"/>
          <w:szCs w:val="27"/>
        </w:rPr>
        <w:t>Данный материал имеет практическую направленность, апробирован</w:t>
      </w:r>
      <w:r w:rsidR="00BE69F1">
        <w:rPr>
          <w:sz w:val="28"/>
          <w:szCs w:val="27"/>
        </w:rPr>
        <w:t xml:space="preserve"> и поможет </w:t>
      </w:r>
      <w:r w:rsidR="009176DD">
        <w:rPr>
          <w:sz w:val="28"/>
          <w:szCs w:val="27"/>
        </w:rPr>
        <w:t>педагогам,</w:t>
      </w:r>
      <w:r w:rsidR="00BE69F1">
        <w:rPr>
          <w:sz w:val="28"/>
          <w:szCs w:val="27"/>
        </w:rPr>
        <w:t xml:space="preserve"> работающим в группах казачьей направленности, проводить мероприятия ярко, интересно, разнообразно и познавательно.</w:t>
      </w:r>
      <w:r w:rsidR="00BE69F1" w:rsidRPr="00C51B36">
        <w:rPr>
          <w:sz w:val="28"/>
          <w:szCs w:val="27"/>
        </w:rPr>
        <w:t xml:space="preserve"> </w:t>
      </w:r>
    </w:p>
    <w:p w:rsidR="00582D0C" w:rsidRPr="00C51B36" w:rsidRDefault="00582D0C" w:rsidP="004D2ACD">
      <w:pPr>
        <w:spacing w:after="0" w:line="240" w:lineRule="auto"/>
        <w:rPr>
          <w:rFonts w:ascii="Times New Roman" w:hAnsi="Times New Roman"/>
          <w:b/>
          <w:i/>
          <w:sz w:val="32"/>
        </w:rPr>
      </w:pPr>
    </w:p>
    <w:p w:rsidR="00582D0C" w:rsidRPr="00C51B36" w:rsidRDefault="00582D0C" w:rsidP="004D2ACD">
      <w:pPr>
        <w:spacing w:after="0" w:line="240" w:lineRule="auto"/>
        <w:rPr>
          <w:rFonts w:ascii="Times New Roman" w:hAnsi="Times New Roman"/>
          <w:b/>
          <w:i/>
          <w:sz w:val="32"/>
        </w:rPr>
      </w:pPr>
    </w:p>
    <w:p w:rsidR="00582D0C" w:rsidRPr="00C51B36" w:rsidRDefault="00582D0C" w:rsidP="004D2ACD">
      <w:pPr>
        <w:spacing w:after="0" w:line="240" w:lineRule="auto"/>
        <w:rPr>
          <w:rFonts w:ascii="Times New Roman" w:hAnsi="Times New Roman"/>
          <w:b/>
          <w:i/>
          <w:sz w:val="32"/>
        </w:rPr>
      </w:pPr>
    </w:p>
    <w:p w:rsidR="00582D0C" w:rsidRPr="00C51B36" w:rsidRDefault="00582D0C" w:rsidP="004D2ACD">
      <w:pPr>
        <w:spacing w:after="0" w:line="240" w:lineRule="auto"/>
        <w:rPr>
          <w:rFonts w:ascii="Times New Roman" w:hAnsi="Times New Roman"/>
          <w:b/>
          <w:i/>
          <w:sz w:val="32"/>
        </w:rPr>
      </w:pPr>
    </w:p>
    <w:p w:rsidR="00582D0C" w:rsidRDefault="00582D0C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582D0C" w:rsidRDefault="00582D0C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BE69F1" w:rsidRDefault="00BE69F1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BE69F1" w:rsidRDefault="00BE69F1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216373" w:rsidRDefault="00216373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216373" w:rsidRDefault="00216373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216373" w:rsidRDefault="00216373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216373" w:rsidRDefault="00216373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216373" w:rsidRDefault="00216373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216373" w:rsidRDefault="00216373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216373" w:rsidRDefault="00216373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216373" w:rsidRDefault="00216373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6378CD" w:rsidRDefault="006378CD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BE69F1" w:rsidRDefault="00BE69F1" w:rsidP="004D2ACD">
      <w:pPr>
        <w:spacing w:after="0" w:line="240" w:lineRule="auto"/>
        <w:rPr>
          <w:rFonts w:ascii="Georgia" w:hAnsi="Georgia"/>
          <w:b/>
          <w:i/>
          <w:sz w:val="28"/>
        </w:rPr>
      </w:pPr>
    </w:p>
    <w:p w:rsidR="008F6E99" w:rsidRPr="005C5407" w:rsidRDefault="008F6E99" w:rsidP="005C5407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32"/>
          <w:szCs w:val="28"/>
        </w:rPr>
      </w:pPr>
      <w:r w:rsidRPr="005C5407">
        <w:rPr>
          <w:rFonts w:ascii="Times New Roman" w:hAnsi="Times New Roman"/>
          <w:b/>
          <w:sz w:val="32"/>
          <w:szCs w:val="28"/>
        </w:rPr>
        <w:lastRenderedPageBreak/>
        <w:t>Сценарий праздника «Посвящение в казачата»</w:t>
      </w:r>
    </w:p>
    <w:p w:rsidR="008F6E99" w:rsidRPr="00216373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D854B3" w:rsidRPr="00B32C2D" w:rsidRDefault="00D854B3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B32C2D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Встречный марш </w:t>
      </w:r>
      <w:r w:rsidR="00B32C2D" w:rsidRPr="00B32C2D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(дети входят в зал)</w:t>
      </w:r>
    </w:p>
    <w:p w:rsidR="00B32C2D" w:rsidRDefault="00B32C2D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E4DBA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927A5F">
        <w:rPr>
          <w:rFonts w:ascii="Times New Roman" w:hAnsi="Times New Roman"/>
          <w:sz w:val="28"/>
          <w:szCs w:val="28"/>
        </w:rPr>
        <w:t>Казачка:</w:t>
      </w:r>
      <w:r w:rsidRPr="00216373">
        <w:rPr>
          <w:rFonts w:ascii="Times New Roman" w:hAnsi="Times New Roman"/>
          <w:sz w:val="28"/>
          <w:szCs w:val="28"/>
        </w:rPr>
        <w:t xml:space="preserve"> </w:t>
      </w:r>
      <w:r w:rsidRPr="00216373">
        <w:rPr>
          <w:rFonts w:ascii="Times New Roman" w:hAnsi="Times New Roman"/>
          <w:sz w:val="28"/>
          <w:szCs w:val="28"/>
          <w:shd w:val="clear" w:color="auto" w:fill="FFFFFF"/>
        </w:rPr>
        <w:t>Могучие горы, степные просторы, приморского берега грань.</w:t>
      </w:r>
      <w:r w:rsidRPr="00216373">
        <w:rPr>
          <w:rFonts w:ascii="Times New Roman" w:hAnsi="Times New Roman"/>
          <w:sz w:val="28"/>
          <w:szCs w:val="28"/>
        </w:rPr>
        <w:br/>
      </w:r>
      <w:r w:rsidRPr="00216373">
        <w:rPr>
          <w:rFonts w:ascii="Times New Roman" w:hAnsi="Times New Roman"/>
          <w:sz w:val="28"/>
          <w:szCs w:val="28"/>
          <w:shd w:val="clear" w:color="auto" w:fill="FFFFFF"/>
        </w:rPr>
        <w:t xml:space="preserve">Леса и поляны, сады и лиманы – всё это родная </w:t>
      </w:r>
      <w:proofErr w:type="gramStart"/>
      <w:r w:rsidRPr="00216373">
        <w:rPr>
          <w:rFonts w:ascii="Times New Roman" w:hAnsi="Times New Roman"/>
          <w:sz w:val="28"/>
          <w:szCs w:val="28"/>
          <w:shd w:val="clear" w:color="auto" w:fill="FFFFFF"/>
        </w:rPr>
        <w:t>Кубань!</w:t>
      </w:r>
      <w:r w:rsidRPr="00216373">
        <w:rPr>
          <w:rFonts w:ascii="Times New Roman" w:hAnsi="Times New Roman"/>
          <w:sz w:val="28"/>
          <w:szCs w:val="28"/>
        </w:rPr>
        <w:br/>
      </w:r>
      <w:r w:rsidRPr="00216373">
        <w:rPr>
          <w:rFonts w:ascii="Times New Roman" w:hAnsi="Times New Roman"/>
          <w:sz w:val="28"/>
          <w:szCs w:val="28"/>
          <w:shd w:val="clear" w:color="auto" w:fill="FFFFFF"/>
        </w:rPr>
        <w:t>Дары</w:t>
      </w:r>
      <w:proofErr w:type="gramEnd"/>
      <w:r w:rsidRPr="00216373">
        <w:rPr>
          <w:rFonts w:ascii="Times New Roman" w:hAnsi="Times New Roman"/>
          <w:sz w:val="28"/>
          <w:szCs w:val="28"/>
          <w:shd w:val="clear" w:color="auto" w:fill="FFFFFF"/>
        </w:rPr>
        <w:t xml:space="preserve"> свои щедро открыли нам недра, морями разлились хлеба.</w:t>
      </w:r>
      <w:r w:rsidRPr="00216373">
        <w:rPr>
          <w:rFonts w:ascii="Times New Roman" w:hAnsi="Times New Roman"/>
          <w:sz w:val="28"/>
          <w:szCs w:val="28"/>
        </w:rPr>
        <w:br/>
      </w:r>
      <w:r w:rsidRPr="00216373">
        <w:rPr>
          <w:rFonts w:ascii="Times New Roman" w:hAnsi="Times New Roman"/>
          <w:sz w:val="28"/>
          <w:szCs w:val="28"/>
          <w:shd w:val="clear" w:color="auto" w:fill="FFFFFF"/>
        </w:rPr>
        <w:t>Весёлые песни летят в поднебесье, открытая высь голуба…</w:t>
      </w:r>
      <w:r w:rsidRPr="00216373">
        <w:rPr>
          <w:rFonts w:ascii="Times New Roman" w:hAnsi="Times New Roman"/>
          <w:sz w:val="28"/>
          <w:szCs w:val="28"/>
        </w:rPr>
        <w:br/>
      </w:r>
      <w:r w:rsidRPr="00216373">
        <w:rPr>
          <w:rFonts w:ascii="Times New Roman" w:hAnsi="Times New Roman"/>
          <w:sz w:val="28"/>
          <w:szCs w:val="28"/>
          <w:shd w:val="clear" w:color="auto" w:fill="FFFFFF"/>
        </w:rPr>
        <w:t>И нету красивее края в России, чем наша родная Кубань!</w:t>
      </w:r>
    </w:p>
    <w:p w:rsidR="005C5407" w:rsidRPr="005C5407" w:rsidRDefault="00D854B3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216373">
        <w:rPr>
          <w:rFonts w:ascii="Times New Roman" w:hAnsi="Times New Roman"/>
          <w:sz w:val="28"/>
          <w:szCs w:val="28"/>
        </w:rPr>
        <w:br/>
      </w:r>
      <w:r w:rsidR="00FE4DBA" w:rsidRPr="00216373">
        <w:rPr>
          <w:rFonts w:ascii="Times New Roman" w:hAnsi="Times New Roman"/>
          <w:sz w:val="28"/>
          <w:szCs w:val="28"/>
        </w:rPr>
        <w:t xml:space="preserve">Песня «На Кубани мы живем» </w:t>
      </w:r>
      <w:r w:rsidR="005C5407"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(музыка- </w:t>
      </w:r>
      <w:proofErr w:type="spellStart"/>
      <w:r w:rsidR="005C5407"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В.Захарченко</w:t>
      </w:r>
      <w:proofErr w:type="spellEnd"/>
      <w:r w:rsidR="005C5407"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стихи –А. Костарева)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C6945" w:rsidRDefault="00CC6945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ectPr w:rsidR="00CC6945" w:rsidSect="00325CA5">
          <w:footerReference w:type="default" r:id="rId15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space="708"/>
          <w:titlePg/>
          <w:docGrid w:linePitch="360"/>
        </w:sectPr>
      </w:pPr>
    </w:p>
    <w:p w:rsidR="005C5407" w:rsidRPr="005C5407" w:rsidRDefault="00CC6945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1.</w:t>
      </w:r>
      <w:r w:rsidR="005C5407"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 Кубани мы живём,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На родной Кубани,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Песни звонкие поём,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Славимся делами.</w:t>
      </w:r>
    </w:p>
    <w:p w:rsidR="00CC6945" w:rsidRDefault="00CC6945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Припев: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Не найти в России милой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Благодатней края,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Ой, Кубань-кормилица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Ой, Кубань-красавица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Сердцу дорогая.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Ой, Кубань-кормилица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Ой, Кубань-красавица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Сердцу дорогая. 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C5407" w:rsidRPr="005C5407" w:rsidRDefault="00CC6945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2.</w:t>
      </w:r>
      <w:r w:rsidR="005C5407"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Рис выращиваем там,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Где дремали плавни,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А в полях простор хлебам,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На родной Кубани.</w:t>
      </w:r>
    </w:p>
    <w:p w:rsidR="00CC6945" w:rsidRDefault="00CC6945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Припев: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Не найти в России милой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Благодатней края,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 Ой, Кубань-кормилица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Ой, Кубань-красавица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Сердцу дорогая.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Ой, Кубань-кормилица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Ой, Кубань-красавица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Сердцу дорогая. 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C5407" w:rsidRPr="005C5407" w:rsidRDefault="00CC6945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3.</w:t>
      </w:r>
      <w:r w:rsidR="005C5407"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Дух казачий трудовой,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 праздники и будни,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Мы ведём за счастье бой,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его добудем.</w:t>
      </w:r>
    </w:p>
    <w:p w:rsidR="00CC6945" w:rsidRDefault="00CC6945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Припев: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Не найти в России милой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Благодатней края,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Ой, Кубань-кормилица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Ой, Кубань-красавица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Сердцу дорогая.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Ой, Кубань-кормилица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Ой, Кубань-красавица</w:t>
      </w:r>
    </w:p>
    <w:p w:rsidR="00D854B3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Сердцу дорогая.</w:t>
      </w:r>
    </w:p>
    <w:p w:rsidR="00CC6945" w:rsidRDefault="00CC6945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ectPr w:rsidR="00CC6945" w:rsidSect="00CC6945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num="2" w:space="708"/>
          <w:titlePg/>
          <w:docGrid w:linePitch="360"/>
        </w:sectPr>
      </w:pP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Казачка:</w:t>
      </w:r>
      <w:r w:rsidRPr="00216373">
        <w:rPr>
          <w:rFonts w:ascii="Times New Roman" w:hAnsi="Times New Roman"/>
          <w:sz w:val="28"/>
          <w:szCs w:val="28"/>
        </w:rPr>
        <w:t xml:space="preserve"> Добро пожаловать, дорогие гости!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Если мы хотим кого-то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Встретить с честью и почетом,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Встретить щедро, от души,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С уважением большим,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То гостей мы всех встречаем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Круглым, пышным караваем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Красному гостю – красное место.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lastRenderedPageBreak/>
        <w:t>Отведайте хлеб-соль по – старинному обычаю</w:t>
      </w:r>
    </w:p>
    <w:p w:rsidR="00D854B3" w:rsidRPr="00B32C2D" w:rsidRDefault="00D854B3" w:rsidP="00216373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B32C2D">
        <w:rPr>
          <w:rFonts w:ascii="Times New Roman" w:hAnsi="Times New Roman"/>
          <w:i/>
          <w:sz w:val="28"/>
          <w:szCs w:val="28"/>
        </w:rPr>
        <w:t>(</w:t>
      </w:r>
      <w:r w:rsidR="009F0125" w:rsidRPr="00B32C2D">
        <w:rPr>
          <w:rFonts w:ascii="Times New Roman" w:hAnsi="Times New Roman"/>
          <w:i/>
          <w:sz w:val="28"/>
          <w:szCs w:val="28"/>
        </w:rPr>
        <w:t xml:space="preserve">дети </w:t>
      </w:r>
      <w:r w:rsidRPr="00B32C2D">
        <w:rPr>
          <w:rFonts w:ascii="Times New Roman" w:hAnsi="Times New Roman"/>
          <w:i/>
          <w:sz w:val="28"/>
          <w:szCs w:val="28"/>
        </w:rPr>
        <w:t>преподносят каравай г</w:t>
      </w:r>
      <w:r w:rsidR="009F0125" w:rsidRPr="00B32C2D">
        <w:rPr>
          <w:rFonts w:ascii="Times New Roman" w:hAnsi="Times New Roman"/>
          <w:i/>
          <w:sz w:val="28"/>
          <w:szCs w:val="28"/>
        </w:rPr>
        <w:t>остям</w:t>
      </w:r>
      <w:r w:rsidR="00FE4DBA" w:rsidRPr="00B32C2D">
        <w:rPr>
          <w:rFonts w:ascii="Times New Roman" w:hAnsi="Times New Roman"/>
          <w:i/>
          <w:sz w:val="28"/>
          <w:szCs w:val="28"/>
        </w:rPr>
        <w:t xml:space="preserve">) </w:t>
      </w:r>
    </w:p>
    <w:p w:rsidR="00D854B3" w:rsidRPr="00216373" w:rsidRDefault="00D854B3" w:rsidP="00216373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Казачка:</w:t>
      </w:r>
      <w:r w:rsidRPr="00927A5F">
        <w:rPr>
          <w:rFonts w:ascii="Times New Roman" w:hAnsi="Times New Roman"/>
          <w:sz w:val="28"/>
          <w:szCs w:val="28"/>
          <w:u w:val="single"/>
        </w:rPr>
        <w:t xml:space="preserve"> </w:t>
      </w:r>
      <w:r w:rsidRPr="00216373">
        <w:rPr>
          <w:rFonts w:ascii="Times New Roman" w:hAnsi="Times New Roman"/>
          <w:sz w:val="28"/>
          <w:szCs w:val="28"/>
        </w:rPr>
        <w:t xml:space="preserve">Дорогие ребята, сегодня у нас важный и торжественный день. Сегодня мы отмечаем </w:t>
      </w:r>
      <w:r w:rsidR="009F0125" w:rsidRPr="00216373">
        <w:rPr>
          <w:rFonts w:ascii="Times New Roman" w:hAnsi="Times New Roman"/>
          <w:sz w:val="28"/>
          <w:szCs w:val="28"/>
        </w:rPr>
        <w:t>День</w:t>
      </w:r>
      <w:r w:rsidRPr="00216373">
        <w:rPr>
          <w:rFonts w:ascii="Times New Roman" w:hAnsi="Times New Roman"/>
          <w:sz w:val="28"/>
          <w:szCs w:val="28"/>
        </w:rPr>
        <w:t xml:space="preserve"> образования Краснодарского края. И в этот памятный день, мы посвящаем в казачат наших дошколят. К нам в сад пришли гости: </w:t>
      </w:r>
    </w:p>
    <w:p w:rsidR="005831D4" w:rsidRPr="00216373" w:rsidRDefault="00D854B3" w:rsidP="00216373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 xml:space="preserve">Глава администрации станицы </w:t>
      </w:r>
      <w:proofErr w:type="spellStart"/>
      <w:r w:rsidRPr="00216373">
        <w:rPr>
          <w:rFonts w:ascii="Times New Roman" w:hAnsi="Times New Roman"/>
          <w:sz w:val="28"/>
          <w:szCs w:val="28"/>
        </w:rPr>
        <w:t>Бриньковской</w:t>
      </w:r>
      <w:proofErr w:type="spellEnd"/>
      <w:r w:rsidRPr="00216373">
        <w:rPr>
          <w:rFonts w:ascii="Times New Roman" w:hAnsi="Times New Roman"/>
          <w:sz w:val="28"/>
          <w:szCs w:val="28"/>
        </w:rPr>
        <w:t xml:space="preserve">, </w:t>
      </w:r>
    </w:p>
    <w:p w:rsidR="00D854B3" w:rsidRPr="00216373" w:rsidRDefault="00D854B3" w:rsidP="00216373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Атаман казачьего общества</w:t>
      </w:r>
      <w:r w:rsidR="005831D4" w:rsidRPr="00216373">
        <w:rPr>
          <w:rFonts w:ascii="Times New Roman" w:hAnsi="Times New Roman"/>
          <w:sz w:val="28"/>
          <w:szCs w:val="28"/>
        </w:rPr>
        <w:t>,</w:t>
      </w:r>
    </w:p>
    <w:p w:rsidR="00D854B3" w:rsidRPr="00216373" w:rsidRDefault="00D854B3" w:rsidP="00216373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Наставник казачат, войсковой старшина</w:t>
      </w:r>
      <w:r w:rsidR="005831D4" w:rsidRPr="00216373">
        <w:rPr>
          <w:rFonts w:ascii="Times New Roman" w:hAnsi="Times New Roman"/>
          <w:sz w:val="28"/>
          <w:szCs w:val="28"/>
        </w:rPr>
        <w:t>,</w:t>
      </w:r>
    </w:p>
    <w:p w:rsidR="009F0125" w:rsidRPr="00216373" w:rsidRDefault="00D854B3" w:rsidP="00216373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Настоятель храма.</w:t>
      </w:r>
    </w:p>
    <w:p w:rsidR="005831D4" w:rsidRPr="006378CD" w:rsidRDefault="00D854B3" w:rsidP="006378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Нашим гостям нужно проверить, доросли ли наши бравые ребята до казачьей силы и умения, и достойны ли они носить звание казака.</w:t>
      </w:r>
    </w:p>
    <w:p w:rsidR="00D854B3" w:rsidRPr="00927A5F" w:rsidRDefault="004C7EE6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Дети:</w:t>
      </w:r>
      <w:r w:rsidR="00D854B3" w:rsidRPr="00927A5F">
        <w:rPr>
          <w:rFonts w:ascii="Times New Roman" w:hAnsi="Times New Roman"/>
          <w:sz w:val="28"/>
          <w:szCs w:val="28"/>
        </w:rPr>
        <w:t xml:space="preserve"> </w:t>
      </w:r>
    </w:p>
    <w:p w:rsidR="008F6E99" w:rsidRPr="00216373" w:rsidRDefault="00D854B3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  <w:t>Дед фамильную папаху подарить мне обещал.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216373"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  <w:t>Эх! Не дать бы только маху!</w:t>
      </w:r>
    </w:p>
    <w:p w:rsidR="00D854B3" w:rsidRPr="00216373" w:rsidRDefault="00D854B3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  <w:t>Нынче день такой настал.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216373"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  <w:t>Посвящают в казачата.</w:t>
      </w:r>
    </w:p>
    <w:p w:rsidR="00D854B3" w:rsidRPr="00216373" w:rsidRDefault="00D854B3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  <w:t>С дедом стану я в строю.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216373"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  <w:t>Атаману крикнем: «Любо!</w:t>
      </w:r>
    </w:p>
    <w:p w:rsidR="005831D4" w:rsidRPr="00216373" w:rsidRDefault="00D854B3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  <w:t>Не сробеем мы в бою!»</w:t>
      </w:r>
    </w:p>
    <w:p w:rsidR="00D854B3" w:rsidRPr="00216373" w:rsidRDefault="00D854B3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216373"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  <w:t xml:space="preserve">Обещаем, всему люду, </w:t>
      </w:r>
    </w:p>
    <w:p w:rsidR="004C7EE6" w:rsidRDefault="00D854B3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  <w:t>жизнь по совести прожить.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216373"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  <w:t xml:space="preserve">И </w:t>
      </w:r>
      <w:proofErr w:type="spellStart"/>
      <w:r w:rsidRPr="00216373"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  <w:t>иконочку</w:t>
      </w:r>
      <w:proofErr w:type="spellEnd"/>
      <w:r w:rsidRPr="00216373"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  <w:t xml:space="preserve"> в папахе по традиции хранить.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br/>
      </w:r>
    </w:p>
    <w:p w:rsidR="00D854B3" w:rsidRPr="00216373" w:rsidRDefault="00D854B3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  <w:t xml:space="preserve">За родимую отчизну, </w:t>
      </w:r>
    </w:p>
    <w:p w:rsidR="00D854B3" w:rsidRPr="00216373" w:rsidRDefault="00D854B3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  <w:t>за свободу постоим.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216373"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  <w:t xml:space="preserve">И семью, казачью нашу, </w:t>
      </w:r>
    </w:p>
    <w:p w:rsidR="00D854B3" w:rsidRPr="00216373" w:rsidRDefault="00D854B3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shd w:val="clear" w:color="auto" w:fill="FCFAF4"/>
          <w:lang w:eastAsia="ru-RU"/>
        </w:rPr>
        <w:t>мы ничем не осрамим.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br/>
        <w:t xml:space="preserve">    </w:t>
      </w:r>
    </w:p>
    <w:p w:rsidR="005C5407" w:rsidRDefault="00D854B3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Пес</w:t>
      </w:r>
      <w:r w:rsidR="005C5407">
        <w:rPr>
          <w:rFonts w:ascii="Times New Roman" w:eastAsia="Times New Roman" w:hAnsi="Times New Roman"/>
          <w:sz w:val="28"/>
          <w:szCs w:val="28"/>
          <w:lang w:eastAsia="ru-RU"/>
        </w:rPr>
        <w:t xml:space="preserve">ня </w:t>
      </w:r>
      <w:r w:rsidR="00FE4DBA" w:rsidRPr="00216373">
        <w:rPr>
          <w:rFonts w:ascii="Times New Roman" w:eastAsia="Times New Roman" w:hAnsi="Times New Roman"/>
          <w:sz w:val="28"/>
          <w:szCs w:val="28"/>
          <w:lang w:eastAsia="ru-RU"/>
        </w:rPr>
        <w:t>«Мы</w:t>
      </w:r>
      <w:r w:rsidR="005831D4"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 -</w:t>
      </w:r>
      <w:r w:rsidR="00FE4DBA"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C7EE6" w:rsidRPr="00216373">
        <w:rPr>
          <w:rFonts w:ascii="Times New Roman" w:eastAsia="Times New Roman" w:hAnsi="Times New Roman"/>
          <w:sz w:val="28"/>
          <w:szCs w:val="28"/>
          <w:lang w:eastAsia="ru-RU"/>
        </w:rPr>
        <w:t>казачата» (</w:t>
      </w:r>
      <w:r w:rsidR="005C5407"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композитор </w:t>
      </w:r>
      <w:proofErr w:type="spellStart"/>
      <w:r w:rsidR="005C5407"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О.Полякова</w:t>
      </w:r>
      <w:proofErr w:type="spellEnd"/>
      <w:r w:rsidR="005C5407"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C5407" w:rsidRPr="005C5407" w:rsidRDefault="00CC6945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1.</w:t>
      </w:r>
      <w:r w:rsidR="005C5407"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Приуныли казаки - пыльная дорога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Не ведёт их в дальний путь, не звенят клинки...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Позабыты дни былые, песни боевые.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Ратный дух угас и вот </w:t>
      </w:r>
      <w:proofErr w:type="spellStart"/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приснули</w:t>
      </w:r>
      <w:proofErr w:type="spellEnd"/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казаки.</w:t>
      </w:r>
    </w:p>
    <w:p w:rsidR="005C5407" w:rsidRPr="005C5407" w:rsidRDefault="00CC6945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Припев: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Эх, казачата! Ребята удалые,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Подхватите песню дедов и отцов.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Пусть они припомнят годы боевые,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Будут новые ряды славных казаков!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C5407" w:rsidRPr="005C5407" w:rsidRDefault="00CC6945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2.</w:t>
      </w:r>
      <w:r w:rsidR="005C5407"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 пускай пока немного велика папаха,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Но в седле казачьем старом я уже держусь.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Подрастают казачата, песня раздается,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Скажет атаман довольный: "Сменой я горжусь!"</w:t>
      </w:r>
    </w:p>
    <w:p w:rsidR="005C5407" w:rsidRPr="005C5407" w:rsidRDefault="00CC6945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Припев: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Эх, казачата! Ребята удалые,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Подхватите песню дедов и отцов.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Пусть они припомнят годы боевые,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Будут новые ряды славных казаков!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C5407" w:rsidRPr="005C5407" w:rsidRDefault="00CC6945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</w:t>
      </w:r>
      <w:proofErr w:type="gramStart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proofErr w:type="gramEnd"/>
      <w:r w:rsidR="005C5407"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 опять казачья песня над рекою льется.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Заклубился дым над люлькой, вспыхнули костры.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Вам, лихие казачата, удаль остается,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Вместе с шашкой передали вам её отцы!</w:t>
      </w:r>
    </w:p>
    <w:p w:rsidR="005C5407" w:rsidRPr="005C5407" w:rsidRDefault="00CC6945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Припев: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Эх, казачата! Ребята удалые,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Подхватите песню дедов и отцов.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Пусть они припомнят годы боевые,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Будут новые ряды славных казаков!</w:t>
      </w:r>
    </w:p>
    <w:p w:rsidR="005C5407" w:rsidRPr="005C5407" w:rsidRDefault="005C5407" w:rsidP="005C540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540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 коням!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Казачка:</w:t>
      </w:r>
      <w:r w:rsidRPr="00216373">
        <w:rPr>
          <w:rFonts w:ascii="Times New Roman" w:hAnsi="Times New Roman"/>
          <w:sz w:val="28"/>
          <w:szCs w:val="28"/>
        </w:rPr>
        <w:t xml:space="preserve"> Живем мы в Краснодарском крае, в станице. Станичники умеют трудиться и этому</w:t>
      </w:r>
      <w:r w:rsidR="005831D4" w:rsidRPr="00216373">
        <w:rPr>
          <w:rFonts w:ascii="Times New Roman" w:hAnsi="Times New Roman"/>
          <w:sz w:val="28"/>
          <w:szCs w:val="28"/>
        </w:rPr>
        <w:t xml:space="preserve"> </w:t>
      </w:r>
      <w:r w:rsidRPr="00216373">
        <w:rPr>
          <w:rFonts w:ascii="Times New Roman" w:hAnsi="Times New Roman"/>
          <w:sz w:val="28"/>
          <w:szCs w:val="28"/>
        </w:rPr>
        <w:t>надо у них поучиться.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378CD" w:rsidRPr="00927A5F" w:rsidRDefault="006378CD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Дети: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Родные станицы, разливы пшеницы,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Плывет за комбайном комбайн.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Огни городские, гудки заводские-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Все это родная Кубань.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Дары свои щедро открыли нам недра,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Морями разлились хлеба.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Здесь труд величавый сроднился со славой –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Все это родная Кубань.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Веселые песни летят в поднебесье,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Открытая высь, глубина.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И нету красивее края в России,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Чем наша родная Кубань.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C5407" w:rsidRDefault="00D854B3" w:rsidP="005C5407">
      <w:pPr>
        <w:pStyle w:val="ab"/>
        <w:rPr>
          <w:rFonts w:ascii="Times New Roman" w:hAnsi="Times New Roman"/>
          <w:sz w:val="28"/>
          <w:szCs w:val="28"/>
          <w:lang w:eastAsia="ru-RU"/>
        </w:rPr>
      </w:pPr>
      <w:r w:rsidRPr="005C5407">
        <w:rPr>
          <w:rFonts w:ascii="Times New Roman" w:hAnsi="Times New Roman"/>
          <w:sz w:val="28"/>
          <w:szCs w:val="28"/>
        </w:rPr>
        <w:t xml:space="preserve">Исполняется </w:t>
      </w:r>
      <w:r w:rsidR="00FE4DBA" w:rsidRPr="005C5407">
        <w:rPr>
          <w:rFonts w:ascii="Times New Roman" w:hAnsi="Times New Roman"/>
          <w:sz w:val="28"/>
          <w:szCs w:val="28"/>
        </w:rPr>
        <w:t>песня «На Кубани</w:t>
      </w:r>
      <w:r w:rsidR="00CC6945">
        <w:rPr>
          <w:rFonts w:ascii="Times New Roman" w:hAnsi="Times New Roman"/>
          <w:sz w:val="28"/>
          <w:szCs w:val="28"/>
        </w:rPr>
        <w:t>,</w:t>
      </w:r>
      <w:r w:rsidR="00FE4DBA" w:rsidRPr="005C5407">
        <w:rPr>
          <w:rFonts w:ascii="Times New Roman" w:hAnsi="Times New Roman"/>
          <w:sz w:val="28"/>
          <w:szCs w:val="28"/>
        </w:rPr>
        <w:t xml:space="preserve"> на </w:t>
      </w:r>
      <w:proofErr w:type="gramStart"/>
      <w:r w:rsidR="00FE4DBA" w:rsidRPr="005C5407">
        <w:rPr>
          <w:rFonts w:ascii="Times New Roman" w:hAnsi="Times New Roman"/>
          <w:sz w:val="28"/>
          <w:szCs w:val="28"/>
        </w:rPr>
        <w:t xml:space="preserve">Азове»  </w:t>
      </w:r>
      <w:r w:rsidR="005C5407" w:rsidRPr="005C5407">
        <w:rPr>
          <w:rFonts w:ascii="Times New Roman" w:hAnsi="Times New Roman"/>
          <w:sz w:val="28"/>
          <w:szCs w:val="28"/>
          <w:lang w:eastAsia="ru-RU"/>
        </w:rPr>
        <w:t>(</w:t>
      </w:r>
      <w:proofErr w:type="gramEnd"/>
      <w:r w:rsidR="005C5407" w:rsidRPr="005C5407">
        <w:rPr>
          <w:rFonts w:ascii="Times New Roman" w:hAnsi="Times New Roman"/>
          <w:sz w:val="28"/>
          <w:szCs w:val="28"/>
          <w:lang w:eastAsia="ru-RU"/>
        </w:rPr>
        <w:t>музыка-М.</w:t>
      </w:r>
      <w:r w:rsidR="00342188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5C5407">
        <w:rPr>
          <w:rFonts w:ascii="Times New Roman" w:hAnsi="Times New Roman"/>
          <w:sz w:val="28"/>
          <w:szCs w:val="28"/>
          <w:lang w:eastAsia="ru-RU"/>
        </w:rPr>
        <w:t>Негляд</w:t>
      </w:r>
      <w:proofErr w:type="spellEnd"/>
      <w:r w:rsidR="005C5407" w:rsidRPr="005C5407">
        <w:rPr>
          <w:rFonts w:ascii="Times New Roman" w:hAnsi="Times New Roman"/>
          <w:sz w:val="28"/>
          <w:szCs w:val="28"/>
          <w:lang w:eastAsia="ru-RU"/>
        </w:rPr>
        <w:t xml:space="preserve"> , слова</w:t>
      </w:r>
      <w:r w:rsidR="00342188">
        <w:rPr>
          <w:rFonts w:ascii="Times New Roman" w:hAnsi="Times New Roman"/>
          <w:sz w:val="28"/>
          <w:szCs w:val="28"/>
          <w:lang w:eastAsia="ru-RU"/>
        </w:rPr>
        <w:t>-</w:t>
      </w:r>
      <w:r w:rsidR="005C5407" w:rsidRPr="005C5407">
        <w:rPr>
          <w:rFonts w:ascii="Times New Roman" w:hAnsi="Times New Roman"/>
          <w:sz w:val="28"/>
          <w:szCs w:val="28"/>
          <w:lang w:eastAsia="ru-RU"/>
        </w:rPr>
        <w:t xml:space="preserve"> И.</w:t>
      </w:r>
      <w:r w:rsidR="005C5407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5C5407" w:rsidRPr="005C5407">
        <w:rPr>
          <w:rFonts w:ascii="Times New Roman" w:hAnsi="Times New Roman"/>
          <w:sz w:val="28"/>
          <w:szCs w:val="28"/>
          <w:lang w:eastAsia="ru-RU"/>
        </w:rPr>
        <w:t>Хамидуллина</w:t>
      </w:r>
      <w:proofErr w:type="spellEnd"/>
      <w:r w:rsidR="005C5407" w:rsidRPr="005C5407">
        <w:rPr>
          <w:rFonts w:ascii="Times New Roman" w:hAnsi="Times New Roman"/>
          <w:sz w:val="28"/>
          <w:szCs w:val="28"/>
          <w:lang w:eastAsia="ru-RU"/>
        </w:rPr>
        <w:t>)</w:t>
      </w:r>
    </w:p>
    <w:p w:rsidR="00927A5F" w:rsidRDefault="00927A5F" w:rsidP="005C5407">
      <w:pPr>
        <w:pStyle w:val="ab"/>
        <w:rPr>
          <w:rFonts w:ascii="Times New Roman" w:hAnsi="Times New Roman"/>
          <w:sz w:val="28"/>
          <w:szCs w:val="28"/>
          <w:lang w:eastAsia="ru-RU"/>
        </w:rPr>
      </w:pPr>
    </w:p>
    <w:p w:rsidR="00342188" w:rsidRPr="00342188" w:rsidRDefault="00CC6945" w:rsidP="00342188">
      <w:pPr>
        <w:spacing w:after="0" w:line="240" w:lineRule="auto"/>
        <w:rPr>
          <w:rFonts w:ascii="Times New Roman" w:hAnsi="Times New Roman"/>
          <w:iCs/>
          <w:sz w:val="28"/>
          <w:szCs w:val="32"/>
        </w:rPr>
      </w:pPr>
      <w:r>
        <w:rPr>
          <w:rFonts w:ascii="Times New Roman" w:hAnsi="Times New Roman"/>
          <w:iCs/>
          <w:sz w:val="28"/>
          <w:szCs w:val="32"/>
        </w:rPr>
        <w:lastRenderedPageBreak/>
        <w:t>1.</w:t>
      </w:r>
      <w:r w:rsidR="00342188" w:rsidRPr="00342188">
        <w:rPr>
          <w:rFonts w:ascii="Times New Roman" w:hAnsi="Times New Roman"/>
          <w:iCs/>
          <w:sz w:val="28"/>
          <w:szCs w:val="32"/>
        </w:rPr>
        <w:t>На Кубани на Азове есть красивые места,</w:t>
      </w:r>
    </w:p>
    <w:p w:rsidR="00D854B3" w:rsidRPr="005C5407" w:rsidRDefault="005C5407" w:rsidP="005C5407">
      <w:pPr>
        <w:pStyle w:val="ab"/>
        <w:rPr>
          <w:rFonts w:ascii="Times New Roman" w:hAnsi="Times New Roman"/>
          <w:sz w:val="28"/>
          <w:lang w:eastAsia="ru-RU"/>
        </w:rPr>
      </w:pPr>
      <w:r w:rsidRPr="005C5407">
        <w:rPr>
          <w:rFonts w:ascii="Times New Roman" w:hAnsi="Times New Roman"/>
          <w:sz w:val="28"/>
          <w:lang w:eastAsia="ru-RU"/>
        </w:rPr>
        <w:t xml:space="preserve">Море, плавни и лиманы – богатейшие </w:t>
      </w:r>
      <w:proofErr w:type="gramStart"/>
      <w:r w:rsidRPr="005C5407">
        <w:rPr>
          <w:rFonts w:ascii="Times New Roman" w:hAnsi="Times New Roman"/>
          <w:sz w:val="28"/>
          <w:lang w:eastAsia="ru-RU"/>
        </w:rPr>
        <w:t>края!</w:t>
      </w:r>
      <w:r w:rsidRPr="005C5407">
        <w:rPr>
          <w:rFonts w:ascii="Times New Roman" w:hAnsi="Times New Roman"/>
          <w:sz w:val="28"/>
          <w:lang w:eastAsia="ru-RU"/>
        </w:rPr>
        <w:br/>
        <w:t>И</w:t>
      </w:r>
      <w:proofErr w:type="gramEnd"/>
      <w:r w:rsidRPr="005C5407">
        <w:rPr>
          <w:rFonts w:ascii="Times New Roman" w:hAnsi="Times New Roman"/>
          <w:sz w:val="28"/>
          <w:lang w:eastAsia="ru-RU"/>
        </w:rPr>
        <w:t xml:space="preserve"> раскинулась на взморье, на высоком берегу</w:t>
      </w:r>
      <w:r w:rsidRPr="005C5407">
        <w:rPr>
          <w:rFonts w:ascii="Times New Roman" w:hAnsi="Times New Roman"/>
          <w:sz w:val="28"/>
          <w:lang w:eastAsia="ru-RU"/>
        </w:rPr>
        <w:br/>
        <w:t>Та, что всех на свете краше, та, чт</w:t>
      </w:r>
      <w:r w:rsidR="00CC6945">
        <w:rPr>
          <w:rFonts w:ascii="Times New Roman" w:hAnsi="Times New Roman"/>
          <w:sz w:val="28"/>
          <w:lang w:eastAsia="ru-RU"/>
        </w:rPr>
        <w:t xml:space="preserve">о </w:t>
      </w:r>
      <w:proofErr w:type="spellStart"/>
      <w:r w:rsidR="00CC6945">
        <w:rPr>
          <w:rFonts w:ascii="Times New Roman" w:hAnsi="Times New Roman"/>
          <w:sz w:val="28"/>
          <w:lang w:eastAsia="ru-RU"/>
        </w:rPr>
        <w:t>Бриньковской</w:t>
      </w:r>
      <w:proofErr w:type="spellEnd"/>
      <w:r w:rsidR="00CC6945">
        <w:rPr>
          <w:rFonts w:ascii="Times New Roman" w:hAnsi="Times New Roman"/>
          <w:sz w:val="28"/>
          <w:lang w:eastAsia="ru-RU"/>
        </w:rPr>
        <w:t xml:space="preserve"> зовут!</w:t>
      </w:r>
      <w:r>
        <w:rPr>
          <w:rFonts w:ascii="Times New Roman" w:hAnsi="Times New Roman"/>
          <w:sz w:val="28"/>
          <w:lang w:eastAsia="ru-RU"/>
        </w:rPr>
        <w:br/>
        <w:t>Припев:</w:t>
      </w:r>
      <w:r>
        <w:rPr>
          <w:rFonts w:ascii="Times New Roman" w:hAnsi="Times New Roman"/>
          <w:sz w:val="28"/>
          <w:lang w:eastAsia="ru-RU"/>
        </w:rPr>
        <w:br/>
      </w:r>
      <w:r w:rsidRPr="005C5407">
        <w:rPr>
          <w:rFonts w:ascii="Times New Roman" w:hAnsi="Times New Roman"/>
          <w:sz w:val="28"/>
          <w:lang w:eastAsia="ru-RU"/>
        </w:rPr>
        <w:t>Ах, кубанская станица,</w:t>
      </w:r>
      <w:r w:rsidRPr="005C5407">
        <w:rPr>
          <w:rFonts w:ascii="Times New Roman" w:hAnsi="Times New Roman"/>
          <w:sz w:val="28"/>
          <w:lang w:eastAsia="ru-RU"/>
        </w:rPr>
        <w:br/>
        <w:t>Ты - казачья сторона!</w:t>
      </w:r>
      <w:r w:rsidRPr="005C5407">
        <w:rPr>
          <w:rFonts w:ascii="Times New Roman" w:hAnsi="Times New Roman"/>
          <w:sz w:val="28"/>
          <w:lang w:eastAsia="ru-RU"/>
        </w:rPr>
        <w:br/>
        <w:t>Нет другой такой на свете,</w:t>
      </w:r>
      <w:r w:rsidRPr="005C5407">
        <w:rPr>
          <w:rFonts w:ascii="Times New Roman" w:hAnsi="Times New Roman"/>
          <w:sz w:val="28"/>
          <w:lang w:eastAsia="ru-RU"/>
        </w:rPr>
        <w:br/>
        <w:t>Ты  – единственная!</w:t>
      </w:r>
      <w:r w:rsidRPr="005C5407">
        <w:rPr>
          <w:rFonts w:ascii="Times New Roman" w:hAnsi="Times New Roman"/>
          <w:sz w:val="28"/>
          <w:lang w:eastAsia="ru-RU"/>
        </w:rPr>
        <w:br/>
      </w:r>
      <w:r w:rsidRPr="005C5407">
        <w:rPr>
          <w:rFonts w:ascii="Times New Roman" w:hAnsi="Times New Roman"/>
          <w:sz w:val="28"/>
          <w:lang w:eastAsia="ru-RU"/>
        </w:rPr>
        <w:br/>
      </w:r>
      <w:r w:rsidR="00CC6945">
        <w:rPr>
          <w:rFonts w:ascii="Times New Roman" w:hAnsi="Times New Roman"/>
          <w:sz w:val="28"/>
          <w:lang w:eastAsia="ru-RU"/>
        </w:rPr>
        <w:t>2.</w:t>
      </w:r>
      <w:r w:rsidRPr="005C5407">
        <w:rPr>
          <w:rFonts w:ascii="Times New Roman" w:hAnsi="Times New Roman"/>
          <w:sz w:val="28"/>
          <w:lang w:eastAsia="ru-RU"/>
        </w:rPr>
        <w:t>И живут в станице нашей удалые казаки,</w:t>
      </w:r>
      <w:r w:rsidRPr="005C5407">
        <w:rPr>
          <w:rFonts w:ascii="Times New Roman" w:hAnsi="Times New Roman"/>
          <w:sz w:val="28"/>
          <w:lang w:eastAsia="ru-RU"/>
        </w:rPr>
        <w:br/>
        <w:t>Все в труде они – герои, на работу все сильны!</w:t>
      </w:r>
      <w:r w:rsidRPr="005C5407">
        <w:rPr>
          <w:rFonts w:ascii="Times New Roman" w:hAnsi="Times New Roman"/>
          <w:sz w:val="28"/>
          <w:lang w:eastAsia="ru-RU"/>
        </w:rPr>
        <w:br/>
        <w:t>А как в праздники гуляют, равных в мире не сыскать!</w:t>
      </w:r>
      <w:r w:rsidRPr="005C5407">
        <w:rPr>
          <w:rFonts w:ascii="Times New Roman" w:hAnsi="Times New Roman"/>
          <w:sz w:val="28"/>
          <w:lang w:eastAsia="ru-RU"/>
        </w:rPr>
        <w:br/>
        <w:t>На Кубани есть станица, лучше вам там побывать!</w:t>
      </w:r>
    </w:p>
    <w:p w:rsidR="00CC6945" w:rsidRDefault="00B32C2D" w:rsidP="0021637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16373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 wp14:anchorId="65BE1124" wp14:editId="47A48BB0">
            <wp:simplePos x="0" y="0"/>
            <wp:positionH relativeFrom="margin">
              <wp:posOffset>2226310</wp:posOffset>
            </wp:positionH>
            <wp:positionV relativeFrom="page">
              <wp:posOffset>3676650</wp:posOffset>
            </wp:positionV>
            <wp:extent cx="3819525" cy="1876425"/>
            <wp:effectExtent l="0" t="0" r="9525" b="9525"/>
            <wp:wrapTight wrapText="bothSides">
              <wp:wrapPolygon edited="0">
                <wp:start x="431" y="0"/>
                <wp:lineTo x="0" y="439"/>
                <wp:lineTo x="0" y="21052"/>
                <wp:lineTo x="323" y="21490"/>
                <wp:lineTo x="431" y="21490"/>
                <wp:lineTo x="21115" y="21490"/>
                <wp:lineTo x="21223" y="21490"/>
                <wp:lineTo x="21546" y="21052"/>
                <wp:lineTo x="21546" y="439"/>
                <wp:lineTo x="21115" y="0"/>
                <wp:lineTo x="431" y="0"/>
              </wp:wrapPolygon>
            </wp:wrapTight>
            <wp:docPr id="17" name="Рисунок 17" descr="C:\Users\user\Desktop\картинки по кубановедению\12949 (1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артинки по кубановедению\12949 (1) (1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1876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54B3" w:rsidRPr="00927A5F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 xml:space="preserve">Казачка: 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Средь донских степных полей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И Кубанских ковылей,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Где Кубань и Дон текут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Казаки давно живут.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927A5F" w:rsidRDefault="006378CD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Дети:</w:t>
      </w:r>
    </w:p>
    <w:p w:rsidR="00B32C2D" w:rsidRDefault="00B32C2D" w:rsidP="00216373">
      <w:pPr>
        <w:spacing w:after="0" w:line="240" w:lineRule="auto"/>
        <w:rPr>
          <w:rFonts w:ascii="Times New Roman" w:hAnsi="Times New Roman"/>
          <w:sz w:val="28"/>
          <w:szCs w:val="28"/>
        </w:rPr>
        <w:sectPr w:rsidR="00B32C2D" w:rsidSect="00CC6945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space="708"/>
          <w:titlePg/>
          <w:docGrid w:linePitch="360"/>
        </w:sect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lastRenderedPageBreak/>
        <w:t xml:space="preserve"> Гордый и лихой народ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Заслужил себе почет: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Храбрость, мужество, отвагу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На своих плечах несет.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Честью с детства дорожат,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Любят холить жеребят,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Из лозы корзины вьют,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Песни звонкие поют.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Память предков охраняют,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Веру в Бога почитают,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И обычаи свои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Сохраняют на Руси.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 xml:space="preserve"> Всех обычаев не счесть: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lastRenderedPageBreak/>
        <w:t>Казаку превыше честь,</w:t>
      </w:r>
      <w:r w:rsidR="00274CB9" w:rsidRPr="00216373">
        <w:rPr>
          <w:rFonts w:ascii="Times New Roman" w:eastAsia="Times New Roman" w:hAnsi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Сабля-гордость казака,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Не прожить им без коня.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Православный, удалой,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Наш казак всегда герой,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А казачка вот-краса: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Стройный стан и плюс коса.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Нет на свете плясок краше,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Если вдруг казак запляшет,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Если хором запоет-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Удивит любой народ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И недаром на Руси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Всем знакомы казаки.</w:t>
      </w:r>
    </w:p>
    <w:p w:rsidR="00B32C2D" w:rsidRDefault="00B32C2D" w:rsidP="00216373">
      <w:pPr>
        <w:spacing w:after="0" w:line="240" w:lineRule="auto"/>
        <w:rPr>
          <w:rFonts w:ascii="Times New Roman" w:hAnsi="Times New Roman"/>
          <w:sz w:val="28"/>
          <w:szCs w:val="28"/>
        </w:rPr>
        <w:sectPr w:rsidR="00B32C2D" w:rsidSect="00B32C2D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num="2" w:space="708"/>
          <w:titlePg/>
          <w:docGrid w:linePitch="360"/>
        </w:sect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B32C2D" w:rsidRDefault="00D854B3" w:rsidP="00216373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B32C2D">
        <w:rPr>
          <w:rFonts w:ascii="Times New Roman" w:hAnsi="Times New Roman"/>
          <w:i/>
          <w:sz w:val="28"/>
          <w:szCs w:val="28"/>
        </w:rPr>
        <w:lastRenderedPageBreak/>
        <w:t>Испо</w:t>
      </w:r>
      <w:r w:rsidR="00FE4DBA" w:rsidRPr="00B32C2D">
        <w:rPr>
          <w:rFonts w:ascii="Times New Roman" w:hAnsi="Times New Roman"/>
          <w:i/>
          <w:sz w:val="28"/>
          <w:szCs w:val="28"/>
        </w:rPr>
        <w:t xml:space="preserve">лняется танец «Бравый атаман» </w:t>
      </w:r>
      <w:r w:rsidR="005C5407" w:rsidRPr="00B32C2D">
        <w:rPr>
          <w:rFonts w:ascii="Times New Roman" w:hAnsi="Times New Roman"/>
          <w:i/>
          <w:sz w:val="28"/>
          <w:szCs w:val="28"/>
        </w:rPr>
        <w:t>(музыка по выбору музыкального руководителя)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Казачка:</w:t>
      </w:r>
      <w:r w:rsidRPr="00216373">
        <w:rPr>
          <w:rFonts w:ascii="Times New Roman" w:hAnsi="Times New Roman"/>
          <w:sz w:val="28"/>
          <w:szCs w:val="28"/>
        </w:rPr>
        <w:t xml:space="preserve"> В народе говорят: что есть в сыне лучшее – от родителей. Наши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деды и прадеды завсегда могли народ повеселить песнями да шутками, плясками да прибаутками. А вы готовы гостей повеселить?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CC6945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Дети</w:t>
      </w:r>
      <w:r w:rsidR="00D854B3" w:rsidRPr="00927A5F">
        <w:rPr>
          <w:rFonts w:ascii="Times New Roman" w:hAnsi="Times New Roman"/>
          <w:sz w:val="28"/>
          <w:szCs w:val="28"/>
        </w:rPr>
        <w:t>:</w:t>
      </w:r>
      <w:r w:rsidR="00D854B3" w:rsidRPr="00216373">
        <w:rPr>
          <w:rFonts w:ascii="Times New Roman" w:hAnsi="Times New Roman"/>
          <w:sz w:val="28"/>
          <w:szCs w:val="28"/>
        </w:rPr>
        <w:t xml:space="preserve"> Мы завсегда готовы веселье справлять,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дайте только знак!</w:t>
      </w:r>
    </w:p>
    <w:p w:rsidR="00D854B3" w:rsidRPr="00216373" w:rsidRDefault="00D854B3" w:rsidP="00CC694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К</w:t>
      </w:r>
      <w:r w:rsidR="00CC6945">
        <w:rPr>
          <w:rFonts w:ascii="Times New Roman" w:hAnsi="Times New Roman"/>
          <w:sz w:val="28"/>
          <w:szCs w:val="28"/>
        </w:rPr>
        <w:t>азачка: Даю приказ – песню запе</w:t>
      </w:r>
      <w:r w:rsidRPr="00216373">
        <w:rPr>
          <w:rFonts w:ascii="Times New Roman" w:hAnsi="Times New Roman"/>
          <w:sz w:val="28"/>
          <w:szCs w:val="28"/>
        </w:rPr>
        <w:t>вай!</w:t>
      </w:r>
    </w:p>
    <w:p w:rsidR="00D854B3" w:rsidRPr="00216373" w:rsidRDefault="00D854B3" w:rsidP="00CC694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15AE2" w:rsidRPr="00B15AE2" w:rsidRDefault="00B32C2D" w:rsidP="00CC6945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B15AE2">
        <w:rPr>
          <w:rFonts w:ascii="Times New Roman" w:hAnsi="Times New Roman"/>
          <w:sz w:val="28"/>
          <w:szCs w:val="28"/>
        </w:rPr>
        <w:t>есня «Повезло тебе и мне родиться…</w:t>
      </w:r>
      <w:r w:rsidR="00FE4DBA" w:rsidRPr="00216373">
        <w:rPr>
          <w:rFonts w:ascii="Times New Roman" w:hAnsi="Times New Roman"/>
          <w:sz w:val="28"/>
          <w:szCs w:val="28"/>
        </w:rPr>
        <w:t>»</w:t>
      </w:r>
      <w:r w:rsidR="00B15AE2" w:rsidRPr="00B15AE2">
        <w:rPr>
          <w:rFonts w:ascii="Times New Roman" w:hAnsi="Times New Roman"/>
          <w:sz w:val="28"/>
          <w:szCs w:val="28"/>
        </w:rPr>
        <w:t xml:space="preserve"> (музыка народная, слова- И.</w:t>
      </w:r>
      <w:r w:rsidR="00342188">
        <w:rPr>
          <w:rFonts w:ascii="Times New Roman" w:hAnsi="Times New Roman"/>
          <w:sz w:val="28"/>
          <w:szCs w:val="28"/>
        </w:rPr>
        <w:t xml:space="preserve"> </w:t>
      </w:r>
      <w:r w:rsidR="00B15AE2" w:rsidRPr="00B15AE2">
        <w:rPr>
          <w:rFonts w:ascii="Times New Roman" w:hAnsi="Times New Roman"/>
          <w:sz w:val="28"/>
          <w:szCs w:val="28"/>
        </w:rPr>
        <w:t>Сурикова)</w:t>
      </w:r>
    </w:p>
    <w:p w:rsidR="00D854B3" w:rsidRPr="00B15AE2" w:rsidRDefault="00CC6945" w:rsidP="00B15AE2">
      <w:pPr>
        <w:spacing w:after="160" w:line="259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1.</w:t>
      </w:r>
      <w:r w:rsidR="00B15AE2" w:rsidRPr="00B15AE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Повезло тебе и мне родиться</w:t>
      </w:r>
      <w:r w:rsidR="00B15AE2" w:rsidRPr="00B15AE2">
        <w:rPr>
          <w:rFonts w:ascii="Times New Roman" w:hAnsi="Times New Roman"/>
          <w:color w:val="000000"/>
          <w:sz w:val="28"/>
          <w:szCs w:val="28"/>
        </w:rPr>
        <w:br/>
      </w:r>
      <w:r w:rsidR="00B15AE2" w:rsidRPr="00B15AE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 Кубани в солнечной станице.</w:t>
      </w:r>
      <w:r w:rsidR="00B15AE2" w:rsidRPr="00B15AE2">
        <w:rPr>
          <w:rFonts w:ascii="Times New Roman" w:hAnsi="Times New Roman"/>
          <w:color w:val="000000"/>
          <w:sz w:val="28"/>
          <w:szCs w:val="28"/>
        </w:rPr>
        <w:br/>
      </w:r>
      <w:r w:rsidR="00B15AE2" w:rsidRPr="00B15AE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От степей до гор казакам </w:t>
      </w:r>
      <w:proofErr w:type="gramStart"/>
      <w:r w:rsidR="00B15AE2" w:rsidRPr="00B15AE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простор,</w:t>
      </w:r>
      <w:r w:rsidR="00B15AE2" w:rsidRPr="00B15AE2">
        <w:rPr>
          <w:rFonts w:ascii="Times New Roman" w:hAnsi="Times New Roman"/>
          <w:color w:val="000000"/>
          <w:sz w:val="28"/>
          <w:szCs w:val="28"/>
        </w:rPr>
        <w:br/>
      </w:r>
      <w:r w:rsidR="00B15AE2" w:rsidRPr="00B15AE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Родина</w:t>
      </w:r>
      <w:proofErr w:type="gramEnd"/>
      <w:r w:rsidR="00B15AE2" w:rsidRPr="00B15AE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доверила свои границы – 2 раза</w:t>
      </w:r>
      <w:r w:rsidR="00B15AE2" w:rsidRPr="00B15AE2">
        <w:rPr>
          <w:rFonts w:ascii="Times New Roman" w:hAnsi="Times New Roman"/>
          <w:color w:val="000000"/>
          <w:sz w:val="28"/>
          <w:szCs w:val="28"/>
        </w:rPr>
        <w:br/>
      </w:r>
      <w:r w:rsidR="00B15AE2" w:rsidRPr="00B15AE2">
        <w:rPr>
          <w:rFonts w:ascii="Times New Roman" w:hAnsi="Times New Roman"/>
          <w:color w:val="000000"/>
          <w:sz w:val="28"/>
          <w:szCs w:val="28"/>
        </w:rPr>
        <w:br/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2.</w:t>
      </w:r>
      <w:r w:rsidR="00B15AE2" w:rsidRPr="00B15AE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Каждый хочет показаться в деле.</w:t>
      </w:r>
      <w:r w:rsidR="00B15AE2" w:rsidRPr="00B15AE2">
        <w:rPr>
          <w:rFonts w:ascii="Times New Roman" w:hAnsi="Times New Roman"/>
          <w:color w:val="000000"/>
          <w:sz w:val="28"/>
          <w:szCs w:val="28"/>
        </w:rPr>
        <w:br/>
      </w:r>
      <w:r w:rsidR="00B15AE2" w:rsidRPr="00B15AE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Мы на тренировках не робели.</w:t>
      </w:r>
      <w:r w:rsidR="00B15AE2" w:rsidRPr="00B15AE2">
        <w:rPr>
          <w:rFonts w:ascii="Times New Roman" w:hAnsi="Times New Roman"/>
          <w:color w:val="000000"/>
          <w:sz w:val="28"/>
          <w:szCs w:val="28"/>
        </w:rPr>
        <w:br/>
      </w:r>
      <w:r w:rsidR="00B15AE2" w:rsidRPr="00B15AE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 коне скакать, шашкою махать</w:t>
      </w:r>
      <w:r w:rsidR="00B15AE2" w:rsidRPr="00B15AE2">
        <w:rPr>
          <w:rFonts w:ascii="Times New Roman" w:hAnsi="Times New Roman"/>
          <w:color w:val="000000"/>
          <w:sz w:val="28"/>
          <w:szCs w:val="28"/>
        </w:rPr>
        <w:br/>
      </w:r>
      <w:r w:rsidR="00B15AE2" w:rsidRPr="00B15AE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Так чтоб нас в бою не одолели. – 2 раза</w:t>
      </w:r>
      <w:r w:rsidR="00B15AE2" w:rsidRPr="00B15AE2">
        <w:rPr>
          <w:rFonts w:ascii="Times New Roman" w:hAnsi="Times New Roman"/>
          <w:color w:val="000000"/>
          <w:sz w:val="28"/>
          <w:szCs w:val="28"/>
        </w:rPr>
        <w:br/>
      </w:r>
      <w:r w:rsidR="00B15AE2" w:rsidRPr="00B15AE2">
        <w:rPr>
          <w:rFonts w:ascii="Times New Roman" w:hAnsi="Times New Roman"/>
          <w:color w:val="000000"/>
          <w:sz w:val="28"/>
          <w:szCs w:val="28"/>
        </w:rPr>
        <w:br/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3.</w:t>
      </w:r>
      <w:r w:rsidR="00B15AE2" w:rsidRPr="00B15AE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Честь дана казачеству по праву</w:t>
      </w:r>
      <w:r w:rsidR="00B15AE2" w:rsidRPr="00B15AE2">
        <w:rPr>
          <w:rFonts w:ascii="Times New Roman" w:hAnsi="Times New Roman"/>
          <w:color w:val="000000"/>
          <w:sz w:val="28"/>
          <w:szCs w:val="28"/>
        </w:rPr>
        <w:br/>
      </w:r>
      <w:proofErr w:type="gramStart"/>
      <w:r w:rsidR="00B15AE2" w:rsidRPr="00B15AE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От</w:t>
      </w:r>
      <w:proofErr w:type="gramEnd"/>
      <w:r w:rsidR="00B15AE2" w:rsidRPr="00B15AE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врагов беречь свою Державу.</w:t>
      </w:r>
      <w:r w:rsidR="00B15AE2" w:rsidRPr="00B15AE2">
        <w:rPr>
          <w:rFonts w:ascii="Times New Roman" w:hAnsi="Times New Roman"/>
          <w:color w:val="000000"/>
          <w:sz w:val="28"/>
          <w:szCs w:val="28"/>
        </w:rPr>
        <w:br/>
      </w:r>
      <w:r w:rsidR="00B15AE2" w:rsidRPr="00B15AE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Дружбою сильны Родины сыны</w:t>
      </w:r>
      <w:r w:rsidR="00B15AE2" w:rsidRPr="00B15AE2">
        <w:rPr>
          <w:rFonts w:ascii="Times New Roman" w:hAnsi="Times New Roman"/>
          <w:color w:val="000000"/>
          <w:sz w:val="28"/>
          <w:szCs w:val="28"/>
        </w:rPr>
        <w:br/>
      </w:r>
      <w:r w:rsidR="00B15AE2" w:rsidRPr="00B15AE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Побеждаем, трудимся мы ей во славу- 2 раза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Казачка:</w:t>
      </w:r>
      <w:r w:rsidRPr="00216373">
        <w:rPr>
          <w:rFonts w:ascii="Times New Roman" w:hAnsi="Times New Roman"/>
          <w:sz w:val="28"/>
          <w:szCs w:val="28"/>
        </w:rPr>
        <w:t xml:space="preserve"> А теперь время пришло хлопцев, та девчат испытать: как они нашу славу казачью берегут? Помнят ли они заветы наших прадедов, знают ли казачьи обычаи и заповеди?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Слушайте все мои загадки!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Казачка:</w:t>
      </w:r>
      <w:r w:rsidRPr="00216373">
        <w:rPr>
          <w:rFonts w:ascii="Times New Roman" w:hAnsi="Times New Roman"/>
          <w:sz w:val="28"/>
          <w:szCs w:val="28"/>
        </w:rPr>
        <w:t xml:space="preserve"> Голове не будет страха,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Если есть на ней… /папаха/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Кому-плащ, кому-тужурка,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Казаку-казачья</w:t>
      </w:r>
      <w:proofErr w:type="gramStart"/>
      <w:r w:rsidRPr="00216373">
        <w:rPr>
          <w:rFonts w:ascii="Times New Roman" w:hAnsi="Times New Roman"/>
          <w:sz w:val="28"/>
          <w:szCs w:val="28"/>
        </w:rPr>
        <w:t xml:space="preserve"> ….</w:t>
      </w:r>
      <w:proofErr w:type="gramEnd"/>
      <w:r w:rsidRPr="00216373">
        <w:rPr>
          <w:rFonts w:ascii="Times New Roman" w:hAnsi="Times New Roman"/>
          <w:sz w:val="28"/>
          <w:szCs w:val="28"/>
        </w:rPr>
        <w:t>/бурка/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Чуть поменьше, ловкий брат,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Послужить отчизне рад.</w:t>
      </w:r>
    </w:p>
    <w:p w:rsidR="00D854B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 xml:space="preserve">Как бы враг не угрожал, под рукой </w:t>
      </w:r>
      <w:proofErr w:type="gramStart"/>
      <w:r w:rsidRPr="00216373">
        <w:rPr>
          <w:rFonts w:ascii="Times New Roman" w:hAnsi="Times New Roman"/>
          <w:sz w:val="28"/>
          <w:szCs w:val="28"/>
        </w:rPr>
        <w:t>всегда….</w:t>
      </w:r>
      <w:proofErr w:type="gramEnd"/>
      <w:r w:rsidRPr="00216373">
        <w:rPr>
          <w:rFonts w:ascii="Times New Roman" w:hAnsi="Times New Roman"/>
          <w:sz w:val="28"/>
          <w:szCs w:val="28"/>
        </w:rPr>
        <w:t>./кинжал/</w:t>
      </w:r>
    </w:p>
    <w:p w:rsidR="006378CD" w:rsidRPr="00216373" w:rsidRDefault="006378CD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С казаками на врагов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Наступает смело?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Он как ветер, как огонь.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Лучший друг-любимый</w:t>
      </w:r>
      <w:proofErr w:type="gramStart"/>
      <w:r w:rsidRPr="00216373">
        <w:rPr>
          <w:rFonts w:ascii="Times New Roman" w:hAnsi="Times New Roman"/>
          <w:sz w:val="28"/>
          <w:szCs w:val="28"/>
        </w:rPr>
        <w:t xml:space="preserve"> ….</w:t>
      </w:r>
      <w:proofErr w:type="gramEnd"/>
      <w:r w:rsidRPr="00216373">
        <w:rPr>
          <w:rFonts w:ascii="Times New Roman" w:hAnsi="Times New Roman"/>
          <w:sz w:val="28"/>
          <w:szCs w:val="28"/>
        </w:rPr>
        <w:t>./конь/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Вымыл руки и лицо,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Вылил воду за крыльцо,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И повесил на крючок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Вышитый</w:t>
      </w:r>
      <w:proofErr w:type="gramStart"/>
      <w:r w:rsidRPr="00216373">
        <w:rPr>
          <w:rFonts w:ascii="Times New Roman" w:hAnsi="Times New Roman"/>
          <w:sz w:val="28"/>
          <w:szCs w:val="28"/>
        </w:rPr>
        <w:t xml:space="preserve"> ….</w:t>
      </w:r>
      <w:proofErr w:type="gramEnd"/>
      <w:r w:rsidRPr="00216373">
        <w:rPr>
          <w:rFonts w:ascii="Times New Roman" w:hAnsi="Times New Roman"/>
          <w:sz w:val="28"/>
          <w:szCs w:val="28"/>
        </w:rPr>
        <w:t>./</w:t>
      </w:r>
      <w:proofErr w:type="spellStart"/>
      <w:r w:rsidRPr="00216373">
        <w:rPr>
          <w:rFonts w:ascii="Times New Roman" w:hAnsi="Times New Roman"/>
          <w:sz w:val="28"/>
          <w:szCs w:val="28"/>
        </w:rPr>
        <w:t>рушничок</w:t>
      </w:r>
      <w:proofErr w:type="spellEnd"/>
      <w:r w:rsidRPr="00216373">
        <w:rPr>
          <w:rFonts w:ascii="Times New Roman" w:hAnsi="Times New Roman"/>
          <w:sz w:val="28"/>
          <w:szCs w:val="28"/>
        </w:rPr>
        <w:t>/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У кубанских казаков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Много братьев кунаков,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И родни из разных стран,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 xml:space="preserve">Но всех </w:t>
      </w:r>
      <w:proofErr w:type="gramStart"/>
      <w:r w:rsidRPr="00216373">
        <w:rPr>
          <w:rFonts w:ascii="Times New Roman" w:hAnsi="Times New Roman"/>
          <w:sz w:val="28"/>
          <w:szCs w:val="28"/>
        </w:rPr>
        <w:t>ближе….</w:t>
      </w:r>
      <w:proofErr w:type="gramEnd"/>
      <w:r w:rsidRPr="00216373">
        <w:rPr>
          <w:rFonts w:ascii="Times New Roman" w:hAnsi="Times New Roman"/>
          <w:sz w:val="28"/>
          <w:szCs w:val="28"/>
        </w:rPr>
        <w:t>. /атаман/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Казачка:</w:t>
      </w:r>
      <w:r w:rsidRPr="00216373">
        <w:rPr>
          <w:rFonts w:ascii="Times New Roman" w:hAnsi="Times New Roman"/>
          <w:sz w:val="28"/>
          <w:szCs w:val="28"/>
        </w:rPr>
        <w:t xml:space="preserve"> Молодцы ребята! Знания сила для казака!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Мальчик: А дозвольте нам пляску</w:t>
      </w:r>
      <w:r w:rsidR="00927A5F">
        <w:rPr>
          <w:rFonts w:ascii="Times New Roman" w:hAnsi="Times New Roman"/>
          <w:sz w:val="28"/>
          <w:szCs w:val="28"/>
        </w:rPr>
        <w:t xml:space="preserve"> </w:t>
      </w:r>
      <w:r w:rsidRPr="00216373">
        <w:rPr>
          <w:rFonts w:ascii="Times New Roman" w:hAnsi="Times New Roman"/>
          <w:sz w:val="28"/>
          <w:szCs w:val="28"/>
        </w:rPr>
        <w:t>казачью закрутить!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Казачка:</w:t>
      </w:r>
      <w:r w:rsidRPr="00216373">
        <w:rPr>
          <w:rFonts w:ascii="Times New Roman" w:hAnsi="Times New Roman"/>
          <w:sz w:val="28"/>
          <w:szCs w:val="28"/>
        </w:rPr>
        <w:t xml:space="preserve"> Разрешаю! Пусть пляшут наши казаки! Казак должен</w:t>
      </w:r>
      <w:r w:rsidR="00927A5F">
        <w:rPr>
          <w:rFonts w:ascii="Times New Roman" w:hAnsi="Times New Roman"/>
          <w:sz w:val="28"/>
          <w:szCs w:val="28"/>
        </w:rPr>
        <w:t xml:space="preserve"> </w:t>
      </w:r>
      <w:r w:rsidRPr="00216373">
        <w:rPr>
          <w:rFonts w:ascii="Times New Roman" w:hAnsi="Times New Roman"/>
          <w:sz w:val="28"/>
          <w:szCs w:val="28"/>
        </w:rPr>
        <w:t>уметь свою удаль показать не только в лихом бою, но и</w:t>
      </w:r>
      <w:r w:rsidR="00927A5F">
        <w:rPr>
          <w:rFonts w:ascii="Times New Roman" w:hAnsi="Times New Roman"/>
          <w:sz w:val="28"/>
          <w:szCs w:val="28"/>
        </w:rPr>
        <w:t xml:space="preserve"> </w:t>
      </w:r>
      <w:r w:rsidRPr="00216373">
        <w:rPr>
          <w:rFonts w:ascii="Times New Roman" w:hAnsi="Times New Roman"/>
          <w:sz w:val="28"/>
          <w:szCs w:val="28"/>
        </w:rPr>
        <w:t>в казачьей пляске!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32C2D" w:rsidRDefault="00FE4DBA" w:rsidP="00216373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B32C2D">
        <w:rPr>
          <w:rFonts w:ascii="Times New Roman" w:hAnsi="Times New Roman"/>
          <w:i/>
          <w:sz w:val="28"/>
          <w:szCs w:val="28"/>
        </w:rPr>
        <w:t xml:space="preserve">Исполняется «Казачья пляска» </w:t>
      </w:r>
      <w:r w:rsidR="005C5407" w:rsidRPr="00B32C2D">
        <w:rPr>
          <w:rFonts w:ascii="Times New Roman" w:hAnsi="Times New Roman"/>
          <w:i/>
          <w:sz w:val="28"/>
          <w:szCs w:val="28"/>
        </w:rPr>
        <w:t>(музыка по выбору музыкального руководителя)</w:t>
      </w:r>
    </w:p>
    <w:p w:rsidR="00D854B3" w:rsidRPr="00B32C2D" w:rsidRDefault="00FE4DBA" w:rsidP="00216373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B32C2D">
        <w:rPr>
          <w:rFonts w:ascii="Times New Roman" w:hAnsi="Times New Roman"/>
          <w:i/>
          <w:sz w:val="28"/>
          <w:szCs w:val="28"/>
        </w:rPr>
        <w:t xml:space="preserve"> 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Казачка:</w:t>
      </w:r>
      <w:r w:rsidRPr="00216373">
        <w:rPr>
          <w:rFonts w:ascii="Times New Roman" w:hAnsi="Times New Roman"/>
          <w:sz w:val="28"/>
          <w:szCs w:val="28"/>
        </w:rPr>
        <w:t xml:space="preserve"> Мы все собрались здесь не только, чтобы вспомнить песни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16373">
        <w:rPr>
          <w:rFonts w:ascii="Times New Roman" w:hAnsi="Times New Roman"/>
          <w:sz w:val="28"/>
          <w:szCs w:val="28"/>
        </w:rPr>
        <w:t xml:space="preserve">и заповеди казаков, но и 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устроить смотрины. Будем соревноваться в ловкости!</w:t>
      </w:r>
    </w:p>
    <w:p w:rsidR="00B32C2D" w:rsidRDefault="00B32C2D" w:rsidP="00216373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D854B3" w:rsidRPr="00CC6945" w:rsidRDefault="00D854B3" w:rsidP="00216373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CC6945">
        <w:rPr>
          <w:rFonts w:ascii="Times New Roman" w:hAnsi="Times New Roman"/>
          <w:i/>
          <w:sz w:val="28"/>
          <w:szCs w:val="28"/>
        </w:rPr>
        <w:t>Проводя</w:t>
      </w:r>
      <w:r w:rsidR="00FE4DBA" w:rsidRPr="00CC6945">
        <w:rPr>
          <w:rFonts w:ascii="Times New Roman" w:hAnsi="Times New Roman"/>
          <w:i/>
          <w:sz w:val="28"/>
          <w:szCs w:val="28"/>
        </w:rPr>
        <w:t xml:space="preserve">тся игры «Скачки на лошадях»  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Казачка:</w:t>
      </w:r>
      <w:r w:rsidRPr="00216373">
        <w:rPr>
          <w:rFonts w:ascii="Times New Roman" w:hAnsi="Times New Roman"/>
          <w:sz w:val="28"/>
          <w:szCs w:val="28"/>
        </w:rPr>
        <w:t xml:space="preserve"> Эй, девчонки-хохотушки, покажите свое умение!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CC6945" w:rsidRDefault="00D854B3" w:rsidP="00216373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CC6945">
        <w:rPr>
          <w:rFonts w:ascii="Times New Roman" w:hAnsi="Times New Roman"/>
          <w:i/>
          <w:sz w:val="28"/>
          <w:szCs w:val="28"/>
        </w:rPr>
        <w:t>Провод</w:t>
      </w:r>
      <w:r w:rsidR="00FE4DBA" w:rsidRPr="00CC6945">
        <w:rPr>
          <w:rFonts w:ascii="Times New Roman" w:hAnsi="Times New Roman"/>
          <w:i/>
          <w:sz w:val="28"/>
          <w:szCs w:val="28"/>
        </w:rPr>
        <w:t xml:space="preserve">ятся игры «Смотай клубочек».  </w:t>
      </w:r>
    </w:p>
    <w:p w:rsidR="00D854B3" w:rsidRPr="00CC6945" w:rsidRDefault="006378CD" w:rsidP="00216373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Pr="00CC6945">
        <w:rPr>
          <w:rFonts w:ascii="Times New Roman" w:hAnsi="Times New Roman"/>
          <w:i/>
          <w:sz w:val="28"/>
          <w:szCs w:val="28"/>
        </w:rPr>
        <w:t>Выходит две девочки, берут в руки размотанные клубочки и под музыку начинают сматывать, кто первым намотал клубочек, тот и выиграл)</w:t>
      </w:r>
    </w:p>
    <w:p w:rsidR="00B32C2D" w:rsidRDefault="00B32C2D" w:rsidP="0021637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D854B3" w:rsidRDefault="006378CD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</w:t>
      </w:r>
      <w:r w:rsidR="00D854B3" w:rsidRPr="00927A5F">
        <w:rPr>
          <w:rFonts w:ascii="Times New Roman" w:hAnsi="Times New Roman"/>
          <w:sz w:val="28"/>
          <w:szCs w:val="28"/>
        </w:rPr>
        <w:t>:</w:t>
      </w:r>
      <w:r w:rsidR="00D854B3" w:rsidRPr="00216373">
        <w:rPr>
          <w:rFonts w:ascii="Times New Roman" w:hAnsi="Times New Roman"/>
          <w:sz w:val="28"/>
          <w:szCs w:val="28"/>
        </w:rPr>
        <w:t xml:space="preserve"> А ну, девчата и мальчишки, все сюда! У</w:t>
      </w:r>
      <w:r w:rsidR="00B32C2D">
        <w:rPr>
          <w:rFonts w:ascii="Times New Roman" w:hAnsi="Times New Roman"/>
          <w:sz w:val="28"/>
          <w:szCs w:val="28"/>
        </w:rPr>
        <w:t xml:space="preserve"> </w:t>
      </w:r>
      <w:r w:rsidR="00D854B3" w:rsidRPr="00216373">
        <w:rPr>
          <w:rFonts w:ascii="Times New Roman" w:hAnsi="Times New Roman"/>
          <w:sz w:val="28"/>
          <w:szCs w:val="28"/>
        </w:rPr>
        <w:t>казаков веселья не бывает, без казачьей частушки!</w:t>
      </w:r>
    </w:p>
    <w:p w:rsidR="005C5407" w:rsidRDefault="005C5407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C5407" w:rsidRDefault="006378CD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Частушки:</w:t>
      </w:r>
    </w:p>
    <w:p w:rsidR="00B32C2D" w:rsidRDefault="00B32C2D" w:rsidP="00216373">
      <w:pPr>
        <w:spacing w:after="0" w:line="240" w:lineRule="auto"/>
        <w:rPr>
          <w:rFonts w:ascii="Times New Roman" w:hAnsi="Times New Roman"/>
          <w:sz w:val="28"/>
          <w:szCs w:val="28"/>
        </w:rPr>
        <w:sectPr w:rsidR="00B32C2D" w:rsidSect="00CC6945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space="708"/>
          <w:titlePg/>
          <w:docGrid w:linePitch="360"/>
        </w:sect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lastRenderedPageBreak/>
        <w:t xml:space="preserve">Пропоем мы вам частушки,    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А ребята подпоют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Пусть узнают все вокруг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Казачата как живут.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Мы с веселой песней дружим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 xml:space="preserve">По - </w:t>
      </w:r>
      <w:proofErr w:type="spellStart"/>
      <w:r w:rsidRPr="00216373">
        <w:rPr>
          <w:rFonts w:ascii="Times New Roman" w:hAnsi="Times New Roman"/>
          <w:sz w:val="28"/>
          <w:szCs w:val="28"/>
        </w:rPr>
        <w:t>кубански</w:t>
      </w:r>
      <w:proofErr w:type="spellEnd"/>
      <w:r w:rsidRPr="00216373">
        <w:rPr>
          <w:rFonts w:ascii="Times New Roman" w:hAnsi="Times New Roman"/>
          <w:sz w:val="28"/>
          <w:szCs w:val="28"/>
        </w:rPr>
        <w:t xml:space="preserve"> говорим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Хорошо живем –не тужим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lastRenderedPageBreak/>
        <w:t>Со сметаной хлеб едим!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Был я маленьким когда-то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И мечтал быть моряком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А теперь хочу ребята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Стать кубанским казаком.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Мы частушки петь кончаем,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lastRenderedPageBreak/>
        <w:t>И кончаем разговор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Мы сегодня уезжаем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Поступать в кубанский хор!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Ты цвети моя Кубань,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Становись все краше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Не уронит честь казачью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Поколенье наше!</w:t>
      </w:r>
    </w:p>
    <w:p w:rsidR="00B32C2D" w:rsidRDefault="00B32C2D" w:rsidP="00216373">
      <w:pPr>
        <w:spacing w:after="0" w:line="240" w:lineRule="auto"/>
        <w:rPr>
          <w:rFonts w:ascii="Times New Roman" w:hAnsi="Times New Roman"/>
          <w:sz w:val="28"/>
          <w:szCs w:val="28"/>
        </w:rPr>
        <w:sectPr w:rsidR="00B32C2D" w:rsidSect="00B32C2D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num="2" w:space="708"/>
          <w:titlePg/>
          <w:docGrid w:linePitch="360"/>
        </w:sect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</w:t>
      </w:r>
      <w:r w:rsidRPr="00927A5F">
        <w:rPr>
          <w:rFonts w:ascii="Times New Roman" w:hAnsi="Times New Roman"/>
          <w:sz w:val="28"/>
          <w:szCs w:val="28"/>
          <w:u w:val="single"/>
        </w:rPr>
        <w:t>:</w:t>
      </w:r>
      <w:r w:rsidRPr="00216373">
        <w:rPr>
          <w:rFonts w:ascii="Times New Roman" w:hAnsi="Times New Roman"/>
          <w:sz w:val="28"/>
          <w:szCs w:val="28"/>
        </w:rPr>
        <w:t xml:space="preserve"> Главным у казаков был казачий атаман, его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выбирали из самых смелых казаков. Ну, а теперь спросим у нашего атамана, достойны ли наши дети стать казачатами?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 xml:space="preserve">Атаман: </w:t>
      </w:r>
      <w:r w:rsidR="006378CD">
        <w:rPr>
          <w:rFonts w:ascii="Times New Roman" w:hAnsi="Times New Roman"/>
          <w:sz w:val="28"/>
          <w:szCs w:val="28"/>
        </w:rPr>
        <w:t>Конечно достойны!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Казачка:</w:t>
      </w:r>
      <w:r w:rsidRPr="00216373">
        <w:rPr>
          <w:rFonts w:ascii="Times New Roman" w:hAnsi="Times New Roman"/>
          <w:sz w:val="28"/>
          <w:szCs w:val="28"/>
        </w:rPr>
        <w:t xml:space="preserve"> А что наставник скажет? Какой наказ будет дан?</w:t>
      </w:r>
    </w:p>
    <w:p w:rsidR="00D854B3" w:rsidRPr="00216373" w:rsidRDefault="00CC6945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Слово казаку н</w:t>
      </w:r>
      <w:r w:rsidR="005831D4" w:rsidRPr="00216373">
        <w:rPr>
          <w:rFonts w:ascii="Times New Roman" w:hAnsi="Times New Roman"/>
          <w:sz w:val="28"/>
          <w:szCs w:val="28"/>
        </w:rPr>
        <w:t>аставник</w:t>
      </w:r>
      <w:r>
        <w:rPr>
          <w:rFonts w:ascii="Times New Roman" w:hAnsi="Times New Roman"/>
          <w:sz w:val="28"/>
          <w:szCs w:val="28"/>
        </w:rPr>
        <w:t>у.</w:t>
      </w:r>
      <w:r w:rsidR="005831D4" w:rsidRPr="00216373">
        <w:rPr>
          <w:rFonts w:ascii="Times New Roman" w:hAnsi="Times New Roman"/>
          <w:sz w:val="28"/>
          <w:szCs w:val="28"/>
        </w:rPr>
        <w:t xml:space="preserve"> 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Казачка:</w:t>
      </w:r>
      <w:r w:rsidRPr="00216373">
        <w:rPr>
          <w:rFonts w:ascii="Times New Roman" w:hAnsi="Times New Roman"/>
          <w:sz w:val="28"/>
          <w:szCs w:val="28"/>
          <w:u w:val="single"/>
        </w:rPr>
        <w:t xml:space="preserve"> </w:t>
      </w:r>
      <w:r w:rsidRPr="00216373">
        <w:rPr>
          <w:rFonts w:ascii="Times New Roman" w:hAnsi="Times New Roman"/>
          <w:sz w:val="28"/>
          <w:szCs w:val="28"/>
        </w:rPr>
        <w:t>А чтобы вы стали настоящими казаками, надо принять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присягу.</w:t>
      </w:r>
    </w:p>
    <w:p w:rsidR="00D854B3" w:rsidRPr="00216373" w:rsidRDefault="00091D87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Дети</w:t>
      </w:r>
      <w:r w:rsidR="00D854B3" w:rsidRPr="00927A5F">
        <w:rPr>
          <w:rFonts w:ascii="Times New Roman" w:hAnsi="Times New Roman"/>
          <w:sz w:val="28"/>
          <w:szCs w:val="28"/>
        </w:rPr>
        <w:t>:</w:t>
      </w:r>
      <w:r w:rsidR="00D854B3" w:rsidRPr="00216373">
        <w:rPr>
          <w:rFonts w:ascii="Times New Roman" w:hAnsi="Times New Roman"/>
          <w:sz w:val="28"/>
          <w:szCs w:val="28"/>
        </w:rPr>
        <w:t xml:space="preserve"> Чтоб казачьему роду</w:t>
      </w:r>
      <w:r w:rsidR="00B32C2D">
        <w:rPr>
          <w:rFonts w:ascii="Times New Roman" w:hAnsi="Times New Roman"/>
          <w:sz w:val="28"/>
          <w:szCs w:val="28"/>
        </w:rPr>
        <w:t xml:space="preserve"> н</w:t>
      </w:r>
      <w:r w:rsidR="00D854B3" w:rsidRPr="00216373">
        <w:rPr>
          <w:rFonts w:ascii="Times New Roman" w:hAnsi="Times New Roman"/>
          <w:sz w:val="28"/>
          <w:szCs w:val="28"/>
        </w:rPr>
        <w:t>е было переводу</w:t>
      </w:r>
      <w:r w:rsidR="00B32C2D">
        <w:rPr>
          <w:rFonts w:ascii="Times New Roman" w:hAnsi="Times New Roman"/>
          <w:sz w:val="28"/>
          <w:szCs w:val="28"/>
        </w:rPr>
        <w:t>,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Присягаем на верность</w:t>
      </w:r>
      <w:r w:rsidR="00B32C2D">
        <w:rPr>
          <w:rFonts w:ascii="Times New Roman" w:hAnsi="Times New Roman"/>
          <w:sz w:val="28"/>
          <w:szCs w:val="28"/>
        </w:rPr>
        <w:t xml:space="preserve"> </w:t>
      </w:r>
      <w:r w:rsidRPr="00216373">
        <w:rPr>
          <w:rFonts w:ascii="Times New Roman" w:hAnsi="Times New Roman"/>
          <w:sz w:val="28"/>
          <w:szCs w:val="28"/>
        </w:rPr>
        <w:t>Отчизне и народу!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Казачка:</w:t>
      </w:r>
      <w:r w:rsidRPr="00091D87">
        <w:rPr>
          <w:rFonts w:ascii="Times New Roman" w:hAnsi="Times New Roman"/>
          <w:sz w:val="28"/>
          <w:szCs w:val="28"/>
        </w:rPr>
        <w:t xml:space="preserve"> К</w:t>
      </w:r>
      <w:r w:rsidRPr="00216373">
        <w:rPr>
          <w:rFonts w:ascii="Times New Roman" w:hAnsi="Times New Roman"/>
          <w:sz w:val="28"/>
          <w:szCs w:val="28"/>
        </w:rPr>
        <w:t>лянемся быть честными и смелыми.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Дети:</w:t>
      </w:r>
      <w:r w:rsidRPr="00216373">
        <w:rPr>
          <w:rFonts w:ascii="Times New Roman" w:hAnsi="Times New Roman"/>
          <w:sz w:val="28"/>
          <w:szCs w:val="28"/>
        </w:rPr>
        <w:t xml:space="preserve"> Клянемся!</w:t>
      </w:r>
    </w:p>
    <w:p w:rsidR="00D854B3" w:rsidRPr="00927A5F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Казачка:</w:t>
      </w:r>
      <w:r w:rsidR="00B32C2D" w:rsidRPr="00927A5F">
        <w:rPr>
          <w:rFonts w:ascii="Times New Roman" w:hAnsi="Times New Roman"/>
          <w:sz w:val="28"/>
          <w:szCs w:val="28"/>
        </w:rPr>
        <w:t xml:space="preserve"> </w:t>
      </w:r>
      <w:r w:rsidRPr="00927A5F">
        <w:rPr>
          <w:rFonts w:ascii="Times New Roman" w:hAnsi="Times New Roman"/>
          <w:sz w:val="28"/>
          <w:szCs w:val="28"/>
        </w:rPr>
        <w:t>Клянемся защищать справедливость.</w:t>
      </w:r>
    </w:p>
    <w:p w:rsidR="00D854B3" w:rsidRPr="00927A5F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Дети: Клянемся!</w:t>
      </w:r>
    </w:p>
    <w:p w:rsidR="00D854B3" w:rsidRPr="00927A5F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Казачка: Клянемся любить свою Родину, Кубань и свою</w:t>
      </w:r>
    </w:p>
    <w:p w:rsidR="00D854B3" w:rsidRPr="00927A5F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станицу!</w:t>
      </w:r>
    </w:p>
    <w:p w:rsidR="00D854B3" w:rsidRPr="00927A5F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Дети: Клянемся!</w:t>
      </w:r>
    </w:p>
    <w:p w:rsidR="00D854B3" w:rsidRPr="00927A5F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Казачка:</w:t>
      </w:r>
      <w:r w:rsidR="00B32C2D" w:rsidRPr="00927A5F">
        <w:rPr>
          <w:rFonts w:ascii="Times New Roman" w:hAnsi="Times New Roman"/>
          <w:sz w:val="28"/>
          <w:szCs w:val="28"/>
        </w:rPr>
        <w:t xml:space="preserve"> </w:t>
      </w:r>
      <w:r w:rsidRPr="00927A5F">
        <w:rPr>
          <w:rFonts w:ascii="Times New Roman" w:hAnsi="Times New Roman"/>
          <w:sz w:val="28"/>
          <w:szCs w:val="28"/>
        </w:rPr>
        <w:t>Клянемся не нарушать клятву.</w:t>
      </w:r>
    </w:p>
    <w:p w:rsidR="00D854B3" w:rsidRPr="00927A5F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Дети: Клянемся.</w:t>
      </w:r>
    </w:p>
    <w:p w:rsidR="00D854B3" w:rsidRPr="00927A5F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Казачка:</w:t>
      </w:r>
      <w:r w:rsidR="00B32C2D" w:rsidRPr="00927A5F">
        <w:rPr>
          <w:rFonts w:ascii="Times New Roman" w:hAnsi="Times New Roman"/>
          <w:sz w:val="28"/>
          <w:szCs w:val="28"/>
        </w:rPr>
        <w:t xml:space="preserve"> </w:t>
      </w:r>
      <w:r w:rsidRPr="00927A5F">
        <w:rPr>
          <w:rFonts w:ascii="Times New Roman" w:hAnsi="Times New Roman"/>
          <w:sz w:val="28"/>
          <w:szCs w:val="28"/>
        </w:rPr>
        <w:t>Слава Кубани, СЛАВА! СЛАВА! СЛАВА!</w:t>
      </w:r>
    </w:p>
    <w:p w:rsidR="00D854B3" w:rsidRPr="00927A5F" w:rsidRDefault="00091D87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</w:t>
      </w:r>
      <w:r w:rsidR="00D854B3" w:rsidRPr="00927A5F">
        <w:rPr>
          <w:rFonts w:ascii="Times New Roman" w:hAnsi="Times New Roman"/>
          <w:sz w:val="28"/>
          <w:szCs w:val="28"/>
        </w:rPr>
        <w:t>: Наказ вы получили. Но как говорится – казак без веры не казак!</w:t>
      </w:r>
    </w:p>
    <w:p w:rsidR="00D854B3" w:rsidRPr="00927A5F" w:rsidRDefault="005831D4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Прошу Вас, отец Сергий</w:t>
      </w:r>
      <w:r w:rsidR="00D854B3" w:rsidRPr="00927A5F">
        <w:rPr>
          <w:rFonts w:ascii="Times New Roman" w:hAnsi="Times New Roman"/>
          <w:sz w:val="28"/>
          <w:szCs w:val="28"/>
        </w:rPr>
        <w:t xml:space="preserve">, благословить наших казачат и сказать им напутственное слово. </w:t>
      </w:r>
    </w:p>
    <w:p w:rsidR="00D854B3" w:rsidRPr="00927A5F" w:rsidRDefault="00D854B3" w:rsidP="00216373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927A5F">
        <w:rPr>
          <w:rFonts w:ascii="Times New Roman" w:hAnsi="Times New Roman"/>
          <w:i/>
          <w:sz w:val="28"/>
          <w:szCs w:val="28"/>
        </w:rPr>
        <w:t>Благословение и напутственное слово.</w:t>
      </w:r>
    </w:p>
    <w:p w:rsidR="00D854B3" w:rsidRPr="00927A5F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</w:t>
      </w:r>
      <w:r w:rsidR="00B32C2D" w:rsidRPr="00927A5F">
        <w:rPr>
          <w:rFonts w:ascii="Times New Roman" w:hAnsi="Times New Roman"/>
          <w:sz w:val="28"/>
          <w:szCs w:val="28"/>
        </w:rPr>
        <w:t xml:space="preserve">: </w:t>
      </w:r>
      <w:r w:rsidRPr="00927A5F">
        <w:rPr>
          <w:rFonts w:ascii="Times New Roman" w:hAnsi="Times New Roman"/>
          <w:sz w:val="28"/>
          <w:szCs w:val="28"/>
        </w:rPr>
        <w:t>Отныне вы все- казачата! Будьте достойны звания юного казака!</w:t>
      </w:r>
    </w:p>
    <w:p w:rsidR="00D854B3" w:rsidRPr="00927A5F" w:rsidRDefault="00091D87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Дети</w:t>
      </w:r>
      <w:r w:rsidR="00D854B3" w:rsidRPr="00927A5F">
        <w:rPr>
          <w:rFonts w:ascii="Times New Roman" w:hAnsi="Times New Roman"/>
          <w:sz w:val="28"/>
          <w:szCs w:val="28"/>
        </w:rPr>
        <w:t xml:space="preserve">: Старину мы уважаем, старину мы бережем, </w:t>
      </w:r>
    </w:p>
    <w:p w:rsidR="00D854B3" w:rsidRPr="00927A5F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о любимом нашем крае, песни звонкие поем.</w:t>
      </w:r>
    </w:p>
    <w:p w:rsidR="00091D87" w:rsidRPr="00216373" w:rsidRDefault="00091D87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15AE2" w:rsidRPr="00B15AE2" w:rsidRDefault="00FE4DBA" w:rsidP="00B15AE2">
      <w:pPr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 xml:space="preserve">Песня «Мы с тобой казаки» </w:t>
      </w:r>
      <w:r w:rsidR="00B15AE2" w:rsidRPr="00B15AE2">
        <w:rPr>
          <w:rFonts w:ascii="Times New Roman" w:hAnsi="Times New Roman"/>
          <w:sz w:val="28"/>
          <w:szCs w:val="28"/>
        </w:rPr>
        <w:t xml:space="preserve">(музыка- </w:t>
      </w:r>
      <w:proofErr w:type="spellStart"/>
      <w:r w:rsidR="00B15AE2" w:rsidRPr="00B15AE2">
        <w:rPr>
          <w:rFonts w:ascii="Times New Roman" w:hAnsi="Times New Roman"/>
          <w:sz w:val="28"/>
          <w:szCs w:val="28"/>
        </w:rPr>
        <w:t>В.Захарченко</w:t>
      </w:r>
      <w:proofErr w:type="spellEnd"/>
      <w:r w:rsidR="00B15AE2" w:rsidRPr="00B15AE2">
        <w:rPr>
          <w:rFonts w:ascii="Times New Roman" w:hAnsi="Times New Roman"/>
          <w:sz w:val="28"/>
          <w:szCs w:val="28"/>
        </w:rPr>
        <w:t xml:space="preserve">, слова- </w:t>
      </w:r>
      <w:proofErr w:type="spellStart"/>
      <w:r w:rsidR="00B15AE2" w:rsidRPr="00B15AE2">
        <w:rPr>
          <w:rFonts w:ascii="Times New Roman" w:hAnsi="Times New Roman"/>
          <w:sz w:val="28"/>
          <w:szCs w:val="28"/>
        </w:rPr>
        <w:t>А.Хализова</w:t>
      </w:r>
      <w:proofErr w:type="spellEnd"/>
      <w:r w:rsidR="00B15AE2" w:rsidRPr="00B15AE2">
        <w:rPr>
          <w:rFonts w:ascii="Times New Roman" w:hAnsi="Times New Roman"/>
          <w:sz w:val="28"/>
          <w:szCs w:val="28"/>
        </w:rPr>
        <w:t>)</w:t>
      </w:r>
    </w:p>
    <w:p w:rsidR="00CC6945" w:rsidRDefault="00CC6945" w:rsidP="00B15AE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ectPr w:rsidR="00CC6945" w:rsidSect="00CC6945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space="708"/>
          <w:titlePg/>
          <w:docGrid w:linePitch="360"/>
        </w:sectPr>
      </w:pPr>
    </w:p>
    <w:p w:rsidR="00091D87" w:rsidRPr="00B15AE2" w:rsidRDefault="00CC6945" w:rsidP="00B15AE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1.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Мы с тобой казаки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Дети русского поля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Наша родина здесь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У Кубани реки.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Наш устав и закон: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Честь, свобода и воля,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Мы с тобой казаки,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 с тобой казаки.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2. 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Жизнь с прошедших времён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proofErr w:type="spellStart"/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Погрузилася</w:t>
      </w:r>
      <w:proofErr w:type="spellEnd"/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 мифы,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Трудно правду отнять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У печатной строки.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Наши предки давно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proofErr w:type="spellStart"/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Называлися</w:t>
      </w:r>
      <w:proofErr w:type="spellEnd"/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«скифы»,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Ну, а мы, вот, с тобой –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Казаки, казаки.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3.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Любим землю свою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Мы, как мать, без обмана,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Хотя служба и жизнь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Нам порой не с руки,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Казаки - это Русь,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Что не ведает пана,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Слава Боже тебе,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Что мы есть казаки.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4.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Пусть бывает порой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 немного не правы,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Да простит нас Господь,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Да простят старики.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 - священная Русь,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 - опора державы,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 с тобой казаки,</w:t>
      </w:r>
      <w:r w:rsidR="00B15AE2" w:rsidRPr="00B15A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 с тобой казаки.</w:t>
      </w:r>
    </w:p>
    <w:p w:rsidR="00CC6945" w:rsidRDefault="00CC6945" w:rsidP="00216373">
      <w:pPr>
        <w:spacing w:after="0" w:line="240" w:lineRule="auto"/>
        <w:rPr>
          <w:rFonts w:ascii="Times New Roman" w:hAnsi="Times New Roman"/>
          <w:b/>
          <w:sz w:val="28"/>
          <w:szCs w:val="28"/>
        </w:rPr>
        <w:sectPr w:rsidR="00CC6945" w:rsidSect="00CC6945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num="2" w:space="708"/>
          <w:titlePg/>
          <w:docGrid w:linePitch="360"/>
        </w:sectPr>
      </w:pPr>
    </w:p>
    <w:p w:rsidR="00CC6945" w:rsidRDefault="00CC6945" w:rsidP="0021637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B32C2D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Казачка:</w:t>
      </w:r>
      <w:r w:rsidRPr="00216373">
        <w:rPr>
          <w:rFonts w:ascii="Times New Roman" w:hAnsi="Times New Roman"/>
          <w:sz w:val="28"/>
          <w:szCs w:val="28"/>
        </w:rPr>
        <w:t xml:space="preserve"> На этом наше торжественное мероприятие</w:t>
      </w:r>
      <w:r w:rsidR="00927A5F">
        <w:rPr>
          <w:rFonts w:ascii="Times New Roman" w:hAnsi="Times New Roman"/>
          <w:sz w:val="28"/>
          <w:szCs w:val="28"/>
        </w:rPr>
        <w:t xml:space="preserve"> </w:t>
      </w:r>
      <w:r w:rsidRPr="00216373">
        <w:rPr>
          <w:rFonts w:ascii="Times New Roman" w:hAnsi="Times New Roman"/>
          <w:sz w:val="28"/>
          <w:szCs w:val="28"/>
        </w:rPr>
        <w:t>«Посвящение в казачата» завершилось.</w:t>
      </w:r>
    </w:p>
    <w:p w:rsidR="00D854B3" w:rsidRPr="00216373" w:rsidRDefault="00D854B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 xml:space="preserve"> Желаем нашим</w:t>
      </w:r>
      <w:r w:rsidR="00B32C2D">
        <w:rPr>
          <w:rFonts w:ascii="Times New Roman" w:hAnsi="Times New Roman"/>
          <w:sz w:val="28"/>
          <w:szCs w:val="28"/>
        </w:rPr>
        <w:t xml:space="preserve"> </w:t>
      </w:r>
      <w:r w:rsidRPr="00216373">
        <w:rPr>
          <w:rFonts w:ascii="Times New Roman" w:hAnsi="Times New Roman"/>
          <w:sz w:val="28"/>
          <w:szCs w:val="28"/>
        </w:rPr>
        <w:t>казачатам вырасти настоящими</w:t>
      </w:r>
      <w:r w:rsidR="00B32C2D">
        <w:rPr>
          <w:rFonts w:ascii="Times New Roman" w:hAnsi="Times New Roman"/>
          <w:sz w:val="28"/>
          <w:szCs w:val="28"/>
        </w:rPr>
        <w:t xml:space="preserve"> </w:t>
      </w:r>
      <w:r w:rsidRPr="00216373">
        <w:rPr>
          <w:rFonts w:ascii="Times New Roman" w:hAnsi="Times New Roman"/>
          <w:sz w:val="28"/>
          <w:szCs w:val="28"/>
        </w:rPr>
        <w:t>казаками!</w:t>
      </w:r>
    </w:p>
    <w:p w:rsidR="00D854B3" w:rsidRPr="00216373" w:rsidRDefault="00D854B3" w:rsidP="00216373">
      <w:pPr>
        <w:spacing w:after="0" w:line="240" w:lineRule="auto"/>
        <w:rPr>
          <w:rFonts w:ascii="Times New Roman" w:eastAsia="Times New Roman" w:hAnsi="Times New Roman"/>
          <w:vanish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vanish/>
          <w:sz w:val="28"/>
          <w:szCs w:val="28"/>
          <w:lang w:eastAsia="ru-RU"/>
        </w:rPr>
        <w:t>Конец формы</w:t>
      </w:r>
    </w:p>
    <w:p w:rsidR="00D854B3" w:rsidRPr="00216373" w:rsidRDefault="00D854B3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B4701" w:rsidRPr="00216373" w:rsidRDefault="00B15AE2" w:rsidP="0021637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216373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1" locked="0" layoutInCell="1" allowOverlap="1" wp14:anchorId="4EC35229" wp14:editId="3633D672">
            <wp:simplePos x="0" y="0"/>
            <wp:positionH relativeFrom="margin">
              <wp:align>center</wp:align>
            </wp:positionH>
            <wp:positionV relativeFrom="paragraph">
              <wp:posOffset>307975</wp:posOffset>
            </wp:positionV>
            <wp:extent cx="5572125" cy="2647950"/>
            <wp:effectExtent l="0" t="0" r="9525" b="0"/>
            <wp:wrapTight wrapText="bothSides">
              <wp:wrapPolygon edited="0">
                <wp:start x="295" y="0"/>
                <wp:lineTo x="0" y="311"/>
                <wp:lineTo x="0" y="21289"/>
                <wp:lineTo x="295" y="21445"/>
                <wp:lineTo x="21268" y="21445"/>
                <wp:lineTo x="21563" y="21289"/>
                <wp:lineTo x="21563" y="311"/>
                <wp:lineTo x="21268" y="0"/>
                <wp:lineTo x="295" y="0"/>
              </wp:wrapPolygon>
            </wp:wrapTight>
            <wp:docPr id="21" name="Рисунок 21" descr="C:\Users\user\Desktop\картинки по кубановедению\1294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артинки по кубановедению\12940 (1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2647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1D4" w:rsidRPr="00216373" w:rsidRDefault="005831D4" w:rsidP="0021637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5831D4" w:rsidRDefault="005831D4" w:rsidP="0021637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B15AE2" w:rsidRDefault="00B15AE2" w:rsidP="0021637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B15AE2" w:rsidRDefault="00B15AE2" w:rsidP="0021637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927A5F" w:rsidRDefault="00927A5F" w:rsidP="0021637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B15AE2" w:rsidRDefault="00B15AE2" w:rsidP="0021637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B15AE2" w:rsidRDefault="00B15AE2" w:rsidP="0021637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B15AE2" w:rsidRDefault="00B15AE2" w:rsidP="0021637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8F6E99" w:rsidRPr="00B15AE2" w:rsidRDefault="00694590" w:rsidP="00B15AE2">
      <w:pPr>
        <w:spacing w:after="0" w:line="240" w:lineRule="auto"/>
        <w:jc w:val="center"/>
        <w:rPr>
          <w:rFonts w:ascii="Times New Roman" w:hAnsi="Times New Roman"/>
          <w:b/>
          <w:sz w:val="32"/>
          <w:szCs w:val="28"/>
        </w:rPr>
      </w:pPr>
      <w:r w:rsidRPr="00B15AE2">
        <w:rPr>
          <w:rFonts w:ascii="Times New Roman" w:hAnsi="Times New Roman"/>
          <w:b/>
          <w:sz w:val="32"/>
          <w:szCs w:val="28"/>
        </w:rPr>
        <w:lastRenderedPageBreak/>
        <w:t>С</w:t>
      </w:r>
      <w:r w:rsidR="008F6E99" w:rsidRPr="00B15AE2">
        <w:rPr>
          <w:rFonts w:ascii="Times New Roman" w:hAnsi="Times New Roman"/>
          <w:b/>
          <w:sz w:val="32"/>
          <w:szCs w:val="28"/>
        </w:rPr>
        <w:t>ценарий праздника «Казачий выпускной бал».</w:t>
      </w:r>
    </w:p>
    <w:p w:rsidR="008F6E99" w:rsidRPr="00B32C2D" w:rsidRDefault="008F6E99" w:rsidP="00216373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B32C2D">
        <w:rPr>
          <w:rFonts w:ascii="Times New Roman" w:hAnsi="Times New Roman"/>
          <w:i/>
          <w:sz w:val="28"/>
          <w:szCs w:val="28"/>
        </w:rPr>
        <w:t>Звучит кубанская народная песня.</w:t>
      </w:r>
      <w:r w:rsidR="00B15AE2" w:rsidRPr="00B32C2D">
        <w:rPr>
          <w:rFonts w:ascii="Times New Roman" w:hAnsi="Times New Roman"/>
          <w:i/>
          <w:sz w:val="28"/>
          <w:szCs w:val="28"/>
        </w:rPr>
        <w:t xml:space="preserve"> </w:t>
      </w:r>
      <w:r w:rsidR="00091D87" w:rsidRPr="00B32C2D">
        <w:rPr>
          <w:rFonts w:ascii="Times New Roman" w:hAnsi="Times New Roman"/>
          <w:i/>
          <w:sz w:val="28"/>
          <w:szCs w:val="28"/>
        </w:rPr>
        <w:t>(по выбору музыкального руководителя)</w:t>
      </w:r>
    </w:p>
    <w:p w:rsidR="00091D87" w:rsidRPr="00216373" w:rsidRDefault="00091D87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Ведущий:</w:t>
      </w:r>
      <w:r w:rsidRPr="00216373">
        <w:rPr>
          <w:rFonts w:ascii="Times New Roman" w:hAnsi="Times New Roman"/>
          <w:b/>
          <w:bCs/>
          <w:sz w:val="28"/>
          <w:szCs w:val="28"/>
          <w:bdr w:val="none" w:sz="0" w:space="0" w:color="auto" w:frame="1"/>
        </w:rPr>
        <w:t xml:space="preserve"> </w:t>
      </w:r>
      <w:r w:rsidRPr="00216373">
        <w:rPr>
          <w:rFonts w:ascii="Times New Roman" w:hAnsi="Times New Roman"/>
          <w:sz w:val="28"/>
          <w:szCs w:val="28"/>
        </w:rPr>
        <w:t>Приветствую вас, добрые люди!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Добро пожаловать, гости дорогие!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Ведущий:</w:t>
      </w:r>
      <w:r w:rsidRPr="00216373">
        <w:rPr>
          <w:rFonts w:ascii="Times New Roman" w:hAnsi="Times New Roman"/>
          <w:sz w:val="28"/>
          <w:szCs w:val="28"/>
        </w:rPr>
        <w:t xml:space="preserve"> Здесь для вас, для гостей дорогих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Будет праздник большой.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F6E99" w:rsidRPr="00B32C2D" w:rsidRDefault="008F6E99" w:rsidP="00216373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B32C2D">
        <w:rPr>
          <w:rFonts w:ascii="Times New Roman" w:hAnsi="Times New Roman"/>
          <w:i/>
          <w:sz w:val="28"/>
          <w:szCs w:val="28"/>
        </w:rPr>
        <w:t>Выбегает ребенок – мальчик:</w:t>
      </w:r>
    </w:p>
    <w:p w:rsidR="008F6E99" w:rsidRPr="00B32C2D" w:rsidRDefault="00091D87" w:rsidP="00216373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Дети: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8F6E99" w:rsidRPr="00216373">
        <w:rPr>
          <w:rFonts w:ascii="Times New Roman" w:hAnsi="Times New Roman"/>
          <w:sz w:val="28"/>
          <w:szCs w:val="28"/>
        </w:rPr>
        <w:t xml:space="preserve">Эй, ребята, выходи!  </w:t>
      </w:r>
      <w:r w:rsidR="00B32C2D">
        <w:rPr>
          <w:rFonts w:ascii="Times New Roman" w:hAnsi="Times New Roman"/>
          <w:i/>
          <w:sz w:val="28"/>
          <w:szCs w:val="28"/>
        </w:rPr>
        <w:t>Выбегают дети</w:t>
      </w:r>
    </w:p>
    <w:p w:rsidR="008F6E99" w:rsidRPr="00216373" w:rsidRDefault="00B15AE2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 wp14:anchorId="11F63489" wp14:editId="2D4A1BA6">
            <wp:simplePos x="0" y="0"/>
            <wp:positionH relativeFrom="margin">
              <wp:posOffset>2609850</wp:posOffset>
            </wp:positionH>
            <wp:positionV relativeFrom="page">
              <wp:posOffset>2971800</wp:posOffset>
            </wp:positionV>
            <wp:extent cx="3577590" cy="2524125"/>
            <wp:effectExtent l="0" t="0" r="3810" b="9525"/>
            <wp:wrapTight wrapText="bothSides">
              <wp:wrapPolygon edited="0">
                <wp:start x="460" y="0"/>
                <wp:lineTo x="0" y="326"/>
                <wp:lineTo x="0" y="21029"/>
                <wp:lineTo x="345" y="21518"/>
                <wp:lineTo x="460" y="21518"/>
                <wp:lineTo x="21048" y="21518"/>
                <wp:lineTo x="21163" y="21518"/>
                <wp:lineTo x="21508" y="21029"/>
                <wp:lineTo x="21508" y="326"/>
                <wp:lineTo x="21048" y="0"/>
                <wp:lineTo x="460" y="0"/>
              </wp:wrapPolygon>
            </wp:wrapTight>
            <wp:docPr id="3" name="Рисунок 3" descr="C:\Users\user\Desktop\IMG_20230826_204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G_20230826_2043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590" cy="2524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6E99" w:rsidRPr="00216373">
        <w:rPr>
          <w:rFonts w:ascii="Times New Roman" w:hAnsi="Times New Roman"/>
          <w:sz w:val="28"/>
          <w:szCs w:val="28"/>
        </w:rPr>
        <w:t xml:space="preserve"> Кто не знает группы наши?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Здесь ребята – молодцы!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Просят все добавку каши,</w:t>
      </w:r>
      <w:r w:rsidRPr="00216373">
        <w:rPr>
          <w:rFonts w:ascii="Times New Roman" w:eastAsia="Times New Roman" w:hAnsi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16373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Казачата – удальцы</w:t>
      </w:r>
      <w:r w:rsidRPr="00216373">
        <w:rPr>
          <w:rFonts w:ascii="Times New Roman" w:hAnsi="Times New Roman"/>
          <w:b/>
          <w:sz w:val="28"/>
          <w:szCs w:val="28"/>
        </w:rPr>
        <w:t>.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91D87" w:rsidRPr="00927A5F" w:rsidRDefault="00091D87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Дети: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Мы - отличные ребята.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Мы - ребята казачата.</w:t>
      </w:r>
    </w:p>
    <w:p w:rsidR="00091D87" w:rsidRDefault="00091D87" w:rsidP="0021637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Как казаки, мы будем жить,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Святую Русь свою любить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И православные традиции хранить.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5119A" w:rsidRPr="00D5119A" w:rsidRDefault="008F6E99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 xml:space="preserve">Песня «Юные </w:t>
      </w:r>
      <w:proofErr w:type="gramStart"/>
      <w:r w:rsidRPr="00216373">
        <w:rPr>
          <w:rFonts w:ascii="Times New Roman" w:hAnsi="Times New Roman"/>
          <w:sz w:val="28"/>
          <w:szCs w:val="28"/>
        </w:rPr>
        <w:t xml:space="preserve">казачата» </w:t>
      </w:r>
      <w:r w:rsidR="00D5119A" w:rsidRPr="00D5119A">
        <w:rPr>
          <w:rFonts w:ascii="Times New Roman" w:hAnsi="Times New Roman"/>
          <w:sz w:val="28"/>
          <w:szCs w:val="28"/>
        </w:rPr>
        <w:t xml:space="preserve"> (</w:t>
      </w:r>
      <w:proofErr w:type="gramEnd"/>
      <w:r w:rsidR="00D5119A" w:rsidRPr="00D5119A">
        <w:rPr>
          <w:rFonts w:ascii="Times New Roman" w:hAnsi="Times New Roman"/>
          <w:sz w:val="28"/>
          <w:szCs w:val="28"/>
        </w:rPr>
        <w:t xml:space="preserve">композитор </w:t>
      </w:r>
      <w:proofErr w:type="spellStart"/>
      <w:r w:rsidR="00D5119A" w:rsidRPr="00D5119A">
        <w:rPr>
          <w:rFonts w:ascii="Times New Roman" w:hAnsi="Times New Roman"/>
          <w:sz w:val="28"/>
          <w:szCs w:val="28"/>
        </w:rPr>
        <w:t>О.Полякова</w:t>
      </w:r>
      <w:proofErr w:type="spellEnd"/>
      <w:r w:rsidR="00D5119A" w:rsidRPr="00D5119A">
        <w:rPr>
          <w:rFonts w:ascii="Times New Roman" w:hAnsi="Times New Roman"/>
          <w:sz w:val="28"/>
          <w:szCs w:val="28"/>
        </w:rPr>
        <w:t>)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5119A" w:rsidRPr="00D5119A" w:rsidRDefault="00B32C2D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D5119A" w:rsidRPr="00D5119A">
        <w:rPr>
          <w:rFonts w:ascii="Times New Roman" w:hAnsi="Times New Roman"/>
          <w:sz w:val="28"/>
          <w:szCs w:val="28"/>
        </w:rPr>
        <w:t>Приуныли казаки - пыльная дорога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5119A">
        <w:rPr>
          <w:rFonts w:ascii="Times New Roman" w:hAnsi="Times New Roman"/>
          <w:sz w:val="28"/>
          <w:szCs w:val="28"/>
        </w:rPr>
        <w:t>Не ведёт их в дальний путь, не звенят клинки...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5119A">
        <w:rPr>
          <w:rFonts w:ascii="Times New Roman" w:hAnsi="Times New Roman"/>
          <w:sz w:val="28"/>
          <w:szCs w:val="28"/>
        </w:rPr>
        <w:t>Позабыты дни былые, песни боевые.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5119A">
        <w:rPr>
          <w:rFonts w:ascii="Times New Roman" w:hAnsi="Times New Roman"/>
          <w:sz w:val="28"/>
          <w:szCs w:val="28"/>
        </w:rPr>
        <w:t xml:space="preserve">Ратный дух угас и вот </w:t>
      </w:r>
      <w:proofErr w:type="spellStart"/>
      <w:r w:rsidRPr="00D5119A">
        <w:rPr>
          <w:rFonts w:ascii="Times New Roman" w:hAnsi="Times New Roman"/>
          <w:sz w:val="28"/>
          <w:szCs w:val="28"/>
        </w:rPr>
        <w:t>приснули</w:t>
      </w:r>
      <w:proofErr w:type="spellEnd"/>
      <w:r w:rsidRPr="00D5119A">
        <w:rPr>
          <w:rFonts w:ascii="Times New Roman" w:hAnsi="Times New Roman"/>
          <w:sz w:val="28"/>
          <w:szCs w:val="28"/>
        </w:rPr>
        <w:t xml:space="preserve"> казаки.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5119A" w:rsidRPr="00D5119A" w:rsidRDefault="00B32C2D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Припев: </w:t>
      </w:r>
      <w:r w:rsidR="00D5119A" w:rsidRPr="00D5119A">
        <w:rPr>
          <w:rFonts w:ascii="Times New Roman" w:hAnsi="Times New Roman"/>
          <w:sz w:val="28"/>
          <w:szCs w:val="28"/>
        </w:rPr>
        <w:t>Эх, казачата! Ребята удалые,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5119A">
        <w:rPr>
          <w:rFonts w:ascii="Times New Roman" w:hAnsi="Times New Roman"/>
          <w:sz w:val="28"/>
          <w:szCs w:val="28"/>
        </w:rPr>
        <w:t>Подхватите песню дедов и отцов.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5119A">
        <w:rPr>
          <w:rFonts w:ascii="Times New Roman" w:hAnsi="Times New Roman"/>
          <w:sz w:val="28"/>
          <w:szCs w:val="28"/>
        </w:rPr>
        <w:t>Пусть они припомнят годы боевые,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5119A">
        <w:rPr>
          <w:rFonts w:ascii="Times New Roman" w:hAnsi="Times New Roman"/>
          <w:sz w:val="28"/>
          <w:szCs w:val="28"/>
        </w:rPr>
        <w:t>Будут новые ряды славных казаков!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5119A" w:rsidRPr="00D5119A" w:rsidRDefault="00B32C2D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D5119A" w:rsidRPr="00D5119A">
        <w:rPr>
          <w:rFonts w:ascii="Times New Roman" w:hAnsi="Times New Roman"/>
          <w:sz w:val="28"/>
          <w:szCs w:val="28"/>
        </w:rPr>
        <w:t>И пускай пока немного велика папаха,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5119A">
        <w:rPr>
          <w:rFonts w:ascii="Times New Roman" w:hAnsi="Times New Roman"/>
          <w:sz w:val="28"/>
          <w:szCs w:val="28"/>
        </w:rPr>
        <w:t>Но в седле казачьем старом я уже держусь.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5119A">
        <w:rPr>
          <w:rFonts w:ascii="Times New Roman" w:hAnsi="Times New Roman"/>
          <w:sz w:val="28"/>
          <w:szCs w:val="28"/>
        </w:rPr>
        <w:t>Подрастают казачата, песня раздается,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5119A">
        <w:rPr>
          <w:rFonts w:ascii="Times New Roman" w:hAnsi="Times New Roman"/>
          <w:sz w:val="28"/>
          <w:szCs w:val="28"/>
        </w:rPr>
        <w:t>Скажет атаман довольный: "Сменой я горжусь!"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5119A" w:rsidRPr="00D5119A" w:rsidRDefault="00B32C2D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Припев: </w:t>
      </w:r>
      <w:r w:rsidR="00D5119A" w:rsidRPr="00D5119A">
        <w:rPr>
          <w:rFonts w:ascii="Times New Roman" w:hAnsi="Times New Roman"/>
          <w:sz w:val="28"/>
          <w:szCs w:val="28"/>
        </w:rPr>
        <w:t>Эх, казачата! Ребята удалые,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5119A">
        <w:rPr>
          <w:rFonts w:ascii="Times New Roman" w:hAnsi="Times New Roman"/>
          <w:sz w:val="28"/>
          <w:szCs w:val="28"/>
        </w:rPr>
        <w:t>Подхватите песню дедов и отцов.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5119A">
        <w:rPr>
          <w:rFonts w:ascii="Times New Roman" w:hAnsi="Times New Roman"/>
          <w:sz w:val="28"/>
          <w:szCs w:val="28"/>
        </w:rPr>
        <w:t>Пусть они припомнят годы боевые,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5119A">
        <w:rPr>
          <w:rFonts w:ascii="Times New Roman" w:hAnsi="Times New Roman"/>
          <w:sz w:val="28"/>
          <w:szCs w:val="28"/>
        </w:rPr>
        <w:t>Будут новые ряды славных казаков!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5119A" w:rsidRPr="00D5119A" w:rsidRDefault="00B32C2D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proofErr w:type="gramStart"/>
      <w:r>
        <w:rPr>
          <w:rFonts w:ascii="Times New Roman" w:hAnsi="Times New Roman"/>
          <w:sz w:val="28"/>
          <w:szCs w:val="28"/>
        </w:rPr>
        <w:t>.</w:t>
      </w:r>
      <w:proofErr w:type="gramEnd"/>
      <w:r w:rsidR="00D5119A" w:rsidRPr="00D5119A">
        <w:rPr>
          <w:rFonts w:ascii="Times New Roman" w:hAnsi="Times New Roman"/>
          <w:sz w:val="28"/>
          <w:szCs w:val="28"/>
        </w:rPr>
        <w:t>И опять казачья песня над рекою льется.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5119A">
        <w:rPr>
          <w:rFonts w:ascii="Times New Roman" w:hAnsi="Times New Roman"/>
          <w:sz w:val="28"/>
          <w:szCs w:val="28"/>
        </w:rPr>
        <w:t>Заклубился дым над люлькой, вспыхнули костры.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5119A">
        <w:rPr>
          <w:rFonts w:ascii="Times New Roman" w:hAnsi="Times New Roman"/>
          <w:sz w:val="28"/>
          <w:szCs w:val="28"/>
        </w:rPr>
        <w:t>Вам, лихие казачата, удаль остается,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5119A">
        <w:rPr>
          <w:rFonts w:ascii="Times New Roman" w:hAnsi="Times New Roman"/>
          <w:sz w:val="28"/>
          <w:szCs w:val="28"/>
        </w:rPr>
        <w:t>Вместе с шашкой передали вам её отцы!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5119A" w:rsidRPr="00D5119A" w:rsidRDefault="00B32C2D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Припев: </w:t>
      </w:r>
      <w:r w:rsidR="00D5119A" w:rsidRPr="00D5119A">
        <w:rPr>
          <w:rFonts w:ascii="Times New Roman" w:hAnsi="Times New Roman"/>
          <w:sz w:val="28"/>
          <w:szCs w:val="28"/>
        </w:rPr>
        <w:t>Эх, казачата! Ребята удалые,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5119A">
        <w:rPr>
          <w:rFonts w:ascii="Times New Roman" w:hAnsi="Times New Roman"/>
          <w:sz w:val="28"/>
          <w:szCs w:val="28"/>
        </w:rPr>
        <w:t>Подхватите песню дедов и отцов.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5119A">
        <w:rPr>
          <w:rFonts w:ascii="Times New Roman" w:hAnsi="Times New Roman"/>
          <w:sz w:val="28"/>
          <w:szCs w:val="28"/>
        </w:rPr>
        <w:t>Пусть они припомнят годы боевые,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5119A">
        <w:rPr>
          <w:rFonts w:ascii="Times New Roman" w:hAnsi="Times New Roman"/>
          <w:sz w:val="28"/>
          <w:szCs w:val="28"/>
        </w:rPr>
        <w:t>Будут новые ряды славных казаков!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5119A">
        <w:rPr>
          <w:rFonts w:ascii="Times New Roman" w:hAnsi="Times New Roman"/>
          <w:sz w:val="28"/>
          <w:szCs w:val="28"/>
        </w:rPr>
        <w:t>По коням!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F6E99" w:rsidRPr="00216373" w:rsidRDefault="00694590" w:rsidP="0021637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927A5F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453E6188" wp14:editId="05307999">
            <wp:simplePos x="0" y="0"/>
            <wp:positionH relativeFrom="margin">
              <wp:posOffset>2724150</wp:posOffset>
            </wp:positionH>
            <wp:positionV relativeFrom="page">
              <wp:posOffset>6238875</wp:posOffset>
            </wp:positionV>
            <wp:extent cx="3672840" cy="2628900"/>
            <wp:effectExtent l="0" t="0" r="3810" b="0"/>
            <wp:wrapTight wrapText="bothSides">
              <wp:wrapPolygon edited="0">
                <wp:start x="448" y="0"/>
                <wp:lineTo x="0" y="313"/>
                <wp:lineTo x="0" y="21287"/>
                <wp:lineTo x="448" y="21443"/>
                <wp:lineTo x="21062" y="21443"/>
                <wp:lineTo x="21510" y="21287"/>
                <wp:lineTo x="21510" y="313"/>
                <wp:lineTo x="21062" y="0"/>
                <wp:lineTo x="448" y="0"/>
              </wp:wrapPolygon>
            </wp:wrapTight>
            <wp:docPr id="5" name="Рисунок 5" descr="C:\Users\user\Desktop\IMG_20230826_204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230826_2048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840" cy="2628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6E99" w:rsidRPr="00927A5F">
        <w:rPr>
          <w:rFonts w:ascii="Times New Roman" w:hAnsi="Times New Roman"/>
          <w:sz w:val="28"/>
          <w:szCs w:val="28"/>
        </w:rPr>
        <w:t>Ведущий: У</w:t>
      </w:r>
      <w:r w:rsidR="008F6E99" w:rsidRPr="00216373">
        <w:rPr>
          <w:rFonts w:ascii="Times New Roman" w:hAnsi="Times New Roman"/>
          <w:b/>
          <w:sz w:val="28"/>
          <w:szCs w:val="28"/>
        </w:rPr>
        <w:t> </w:t>
      </w:r>
      <w:r w:rsidR="008F6E99" w:rsidRPr="00216373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казаков – такой обычай</w:t>
      </w:r>
      <w:r w:rsidR="008F6E99" w:rsidRPr="00216373">
        <w:rPr>
          <w:rFonts w:ascii="Times New Roman" w:hAnsi="Times New Roman"/>
          <w:b/>
          <w:sz w:val="28"/>
          <w:szCs w:val="28"/>
        </w:rPr>
        <w:t>,</w:t>
      </w:r>
      <w:r w:rsidR="008F6E99" w:rsidRPr="00216373">
        <w:rPr>
          <w:rFonts w:ascii="Times New Roman" w:eastAsia="Times New Roman" w:hAnsi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С давних пор он всем привычен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Хлебом, солью гостей встречать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Низко в пояс поклониться,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Чем богаты, поделиться.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И вы, гостюшки, встречайте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Наш </w:t>
      </w:r>
      <w:r w:rsidRPr="00216373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казачий каравай</w:t>
      </w:r>
      <w:r w:rsidRPr="00216373">
        <w:rPr>
          <w:rFonts w:ascii="Times New Roman" w:hAnsi="Times New Roman"/>
          <w:b/>
          <w:sz w:val="28"/>
          <w:szCs w:val="28"/>
        </w:rPr>
        <w:t>!</w:t>
      </w:r>
    </w:p>
    <w:p w:rsidR="00FE4DBA" w:rsidRPr="00216373" w:rsidRDefault="00FE4DBA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32C2D" w:rsidRDefault="00B32C2D" w:rsidP="00216373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Дети </w:t>
      </w:r>
      <w:proofErr w:type="gramStart"/>
      <w:r>
        <w:rPr>
          <w:rFonts w:ascii="Times New Roman" w:hAnsi="Times New Roman"/>
          <w:i/>
          <w:sz w:val="28"/>
          <w:szCs w:val="28"/>
        </w:rPr>
        <w:t>в</w:t>
      </w:r>
      <w:r w:rsidR="008F6E99" w:rsidRPr="00B32C2D">
        <w:rPr>
          <w:rFonts w:ascii="Times New Roman" w:hAnsi="Times New Roman"/>
          <w:i/>
          <w:sz w:val="28"/>
          <w:szCs w:val="28"/>
        </w:rPr>
        <w:t>ыносят  каравай</w:t>
      </w:r>
      <w:proofErr w:type="gramEnd"/>
    </w:p>
    <w:p w:rsidR="00694590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B32C2D">
        <w:rPr>
          <w:rFonts w:ascii="Times New Roman" w:hAnsi="Times New Roman"/>
          <w:i/>
          <w:sz w:val="28"/>
          <w:szCs w:val="28"/>
        </w:rPr>
        <w:t xml:space="preserve"> </w:t>
      </w:r>
    </w:p>
    <w:p w:rsidR="00B32C2D" w:rsidRDefault="00B32C2D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Мальчик: 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Дайте лошадь мне лихую</w:t>
      </w:r>
      <w:r w:rsidR="00B32C2D">
        <w:rPr>
          <w:rFonts w:ascii="Times New Roman" w:hAnsi="Times New Roman"/>
          <w:sz w:val="28"/>
          <w:szCs w:val="28"/>
        </w:rPr>
        <w:t>,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Поскачу я по степи.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Песню нашу удалую</w:t>
      </w:r>
    </w:p>
    <w:p w:rsidR="008F6E99" w:rsidRDefault="00694590" w:rsidP="00216373">
      <w:pPr>
        <w:spacing w:after="0" w:line="240" w:lineRule="auto"/>
        <w:rPr>
          <w:rFonts w:ascii="Times New Roman" w:hAnsi="Times New Roman"/>
          <w:bCs/>
          <w:sz w:val="28"/>
          <w:szCs w:val="28"/>
          <w:bdr w:val="none" w:sz="0" w:space="0" w:color="auto" w:frame="1"/>
        </w:rPr>
      </w:pPr>
      <w:r w:rsidRPr="00216373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 wp14:anchorId="2CE28DBA" wp14:editId="0A63D138">
            <wp:simplePos x="0" y="0"/>
            <wp:positionH relativeFrom="margin">
              <wp:align>right</wp:align>
            </wp:positionH>
            <wp:positionV relativeFrom="margin">
              <wp:posOffset>-228600</wp:posOffset>
            </wp:positionV>
            <wp:extent cx="3629660" cy="2543175"/>
            <wp:effectExtent l="0" t="0" r="8890" b="9525"/>
            <wp:wrapTight wrapText="bothSides">
              <wp:wrapPolygon edited="0">
                <wp:start x="453" y="0"/>
                <wp:lineTo x="0" y="324"/>
                <wp:lineTo x="0" y="21034"/>
                <wp:lineTo x="227" y="21519"/>
                <wp:lineTo x="453" y="21519"/>
                <wp:lineTo x="21086" y="21519"/>
                <wp:lineTo x="21313" y="21519"/>
                <wp:lineTo x="21540" y="21034"/>
                <wp:lineTo x="21540" y="324"/>
                <wp:lineTo x="21086" y="0"/>
                <wp:lineTo x="453" y="0"/>
              </wp:wrapPolygon>
            </wp:wrapTight>
            <wp:docPr id="4" name="Рисунок 4" descr="C:\Users\user\Desktop\IMG_20230826_204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IMG_20230826_2041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660" cy="2543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6E99" w:rsidRPr="00216373">
        <w:rPr>
          <w:rFonts w:ascii="Times New Roman" w:hAnsi="Times New Roman"/>
          <w:sz w:val="28"/>
          <w:szCs w:val="28"/>
        </w:rPr>
        <w:t>Запою, как </w:t>
      </w:r>
      <w:r w:rsidR="008F6E99" w:rsidRPr="00216373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казак</w:t>
      </w:r>
      <w:r w:rsidR="00D5119A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и</w:t>
      </w:r>
    </w:p>
    <w:p w:rsidR="00B32C2D" w:rsidRPr="00216373" w:rsidRDefault="00B32C2D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32C2D" w:rsidRDefault="00D5119A" w:rsidP="00D5119A">
      <w:pPr>
        <w:pStyle w:val="ab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/>
          <w:sz w:val="28"/>
          <w:szCs w:val="28"/>
        </w:rPr>
        <w:t>Исполняется песня «</w:t>
      </w:r>
      <w:r w:rsidR="008F6E99" w:rsidRPr="00694590">
        <w:rPr>
          <w:rFonts w:ascii="Times New Roman" w:hAnsi="Times New Roman"/>
          <w:sz w:val="28"/>
          <w:szCs w:val="28"/>
        </w:rPr>
        <w:t>У Кубани матушки реки»</w:t>
      </w:r>
      <w:r w:rsidRPr="00D5119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(музыка –С. </w:t>
      </w:r>
      <w:proofErr w:type="spellStart"/>
      <w:r w:rsidRPr="00D5119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Алиманов</w:t>
      </w:r>
      <w:proofErr w:type="spellEnd"/>
      <w:r w:rsidRPr="00D5119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слова – </w:t>
      </w:r>
      <w:proofErr w:type="spellStart"/>
      <w:r w:rsidRPr="00D5119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О.Росинская</w:t>
      </w:r>
      <w:proofErr w:type="spellEnd"/>
      <w:r w:rsidRPr="00D5119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  <w:r w:rsidRPr="00D5119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</w:p>
    <w:p w:rsidR="00D5119A" w:rsidRPr="00D5119A" w:rsidRDefault="00B32C2D" w:rsidP="00D5119A">
      <w:pPr>
        <w:pStyle w:val="ab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1.</w:t>
      </w:r>
      <w:r w:rsidR="00D5119A"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У Кубани, матушки-реки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lastRenderedPageBreak/>
        <w:t>Собрались кубанские казаки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Ой, да, да. Ой, </w:t>
      </w:r>
      <w:proofErr w:type="spellStart"/>
      <w:proofErr w:type="gramStart"/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да,да</w:t>
      </w:r>
      <w:proofErr w:type="spellEnd"/>
      <w:proofErr w:type="gramEnd"/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У Кубань реки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Ой, да, да. Ой, да, да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Наши казаки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D5119A" w:rsidRPr="00D5119A" w:rsidRDefault="00B32C2D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2.</w:t>
      </w:r>
      <w:r w:rsidR="00D5119A"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Вороные кони копытами бьют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Наши </w:t>
      </w:r>
      <w:proofErr w:type="spellStart"/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казаченьки</w:t>
      </w:r>
      <w:proofErr w:type="spellEnd"/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весело поют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Ой, да, да. Ой, </w:t>
      </w:r>
      <w:proofErr w:type="spellStart"/>
      <w:proofErr w:type="gramStart"/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да,да</w:t>
      </w:r>
      <w:proofErr w:type="spellEnd"/>
      <w:proofErr w:type="gramEnd"/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Копытами бьют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Ой, да, да. Ой, да, да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Весело поют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D5119A" w:rsidRPr="00D5119A" w:rsidRDefault="00B32C2D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3.</w:t>
      </w:r>
      <w:r w:rsidR="00D5119A"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Песню про отчизну, про родимый край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Про высокий в поле урожай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Ой, </w:t>
      </w:r>
      <w:proofErr w:type="spellStart"/>
      <w:proofErr w:type="gramStart"/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да,да</w:t>
      </w:r>
      <w:proofErr w:type="spellEnd"/>
      <w:proofErr w:type="gramEnd"/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. Ой, </w:t>
      </w:r>
      <w:proofErr w:type="spellStart"/>
      <w:proofErr w:type="gramStart"/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да,да</w:t>
      </w:r>
      <w:proofErr w:type="spellEnd"/>
      <w:proofErr w:type="gramEnd"/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Про родимый край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5119A"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EEFFEE"/>
          <w:lang w:eastAsia="ru-RU"/>
        </w:rPr>
        <w:t>Ой, да, да. Ой, да, да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5119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В поле урожай</w:t>
      </w:r>
    </w:p>
    <w:p w:rsidR="00D5119A" w:rsidRPr="00D5119A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8F6E99" w:rsidRPr="00927A5F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eastAsia="Times New Roman" w:hAnsi="Times New Roman"/>
          <w:sz w:val="28"/>
          <w:szCs w:val="28"/>
          <w:lang w:eastAsia="ru-RU"/>
        </w:rPr>
        <w:t xml:space="preserve">Ведущий: Молодцы, наши казачата! </w:t>
      </w:r>
    </w:p>
    <w:p w:rsidR="008F6E99" w:rsidRPr="00927A5F" w:rsidRDefault="008F6E99" w:rsidP="00B32C2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Слово для открытия праздника предоставляется главе адм</w:t>
      </w:r>
      <w:r w:rsidR="00927A5F">
        <w:rPr>
          <w:rFonts w:ascii="Times New Roman" w:hAnsi="Times New Roman"/>
          <w:sz w:val="28"/>
          <w:szCs w:val="28"/>
        </w:rPr>
        <w:t xml:space="preserve">инистрации станицы </w:t>
      </w:r>
      <w:proofErr w:type="spellStart"/>
      <w:r w:rsidR="00927A5F">
        <w:rPr>
          <w:rFonts w:ascii="Times New Roman" w:hAnsi="Times New Roman"/>
          <w:sz w:val="28"/>
          <w:szCs w:val="28"/>
        </w:rPr>
        <w:t>Бриньковской</w:t>
      </w:r>
      <w:proofErr w:type="spellEnd"/>
      <w:r w:rsidR="00927A5F">
        <w:rPr>
          <w:rFonts w:ascii="Times New Roman" w:hAnsi="Times New Roman"/>
          <w:sz w:val="28"/>
          <w:szCs w:val="28"/>
        </w:rPr>
        <w:t>.</w:t>
      </w:r>
      <w:r w:rsidRPr="00927A5F">
        <w:rPr>
          <w:rFonts w:ascii="Times New Roman" w:hAnsi="Times New Roman"/>
          <w:sz w:val="28"/>
          <w:szCs w:val="28"/>
        </w:rPr>
        <w:t xml:space="preserve"> </w:t>
      </w:r>
    </w:p>
    <w:p w:rsidR="008F6E99" w:rsidRPr="00927A5F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A5F">
        <w:rPr>
          <w:rFonts w:ascii="Times New Roman" w:eastAsia="Times New Roman" w:hAnsi="Times New Roman"/>
          <w:sz w:val="28"/>
          <w:szCs w:val="28"/>
          <w:lang w:eastAsia="ru-RU"/>
        </w:rPr>
        <w:t xml:space="preserve">Ведущий: </w:t>
      </w:r>
      <w:r w:rsidR="00B32C2D" w:rsidRPr="00927A5F">
        <w:rPr>
          <w:rFonts w:ascii="Times New Roman" w:eastAsia="Times New Roman" w:hAnsi="Times New Roman"/>
          <w:sz w:val="28"/>
          <w:szCs w:val="28"/>
          <w:lang w:eastAsia="ru-RU"/>
        </w:rPr>
        <w:t>Спасибо за теплые слова</w:t>
      </w:r>
      <w:r w:rsidRPr="00927A5F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:rsidR="008F6E99" w:rsidRPr="00927A5F" w:rsidRDefault="008F6E99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A5F">
        <w:rPr>
          <w:rFonts w:ascii="Times New Roman" w:eastAsia="Times New Roman" w:hAnsi="Times New Roman"/>
          <w:sz w:val="28"/>
          <w:szCs w:val="28"/>
          <w:lang w:eastAsia="ru-RU"/>
        </w:rPr>
        <w:t xml:space="preserve">Ведущий: Будем </w:t>
      </w:r>
      <w:r w:rsidR="00B32C2D" w:rsidRPr="00927A5F">
        <w:rPr>
          <w:rFonts w:ascii="Times New Roman" w:eastAsia="Times New Roman" w:hAnsi="Times New Roman"/>
          <w:sz w:val="28"/>
          <w:szCs w:val="28"/>
          <w:lang w:eastAsia="ru-RU"/>
        </w:rPr>
        <w:t>наших казачат в школу провожать</w:t>
      </w:r>
      <w:r w:rsidRPr="00927A5F">
        <w:rPr>
          <w:rFonts w:ascii="Times New Roman" w:eastAsia="Times New Roman" w:hAnsi="Times New Roman"/>
          <w:sz w:val="28"/>
          <w:szCs w:val="28"/>
          <w:lang w:eastAsia="ru-RU"/>
        </w:rPr>
        <w:t>. Казачата наши – то окрепли, возмужали, многому научились.</w:t>
      </w:r>
    </w:p>
    <w:p w:rsidR="00B32C2D" w:rsidRDefault="008F6E99" w:rsidP="00216373">
      <w:pPr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27A5F">
        <w:rPr>
          <w:rFonts w:ascii="Times New Roman" w:hAnsi="Times New Roman"/>
          <w:sz w:val="28"/>
          <w:szCs w:val="28"/>
        </w:rPr>
        <w:t>Ведущий:</w:t>
      </w:r>
      <w:r w:rsidR="00B32C2D">
        <w:rPr>
          <w:rFonts w:ascii="Times New Roman" w:eastAsia="Times New Roman" w:hAnsi="Times New Roman"/>
          <w:sz w:val="28"/>
          <w:szCs w:val="28"/>
          <w:lang w:eastAsia="ru-RU"/>
        </w:rPr>
        <w:t xml:space="preserve"> Смотри, батька а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таман какая смена </w:t>
      </w:r>
      <w:proofErr w:type="spellStart"/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подрастает.</w:t>
      </w:r>
      <w:r w:rsidR="00B32C2D">
        <w:rPr>
          <w:rFonts w:ascii="Times New Roman" w:eastAsia="Times New Roman" w:hAnsi="Times New Roman"/>
          <w:bCs/>
          <w:sz w:val="28"/>
          <w:szCs w:val="28"/>
          <w:lang w:eastAsia="ru-RU"/>
        </w:rPr>
        <w:t>Что</w:t>
      </w:r>
      <w:proofErr w:type="spellEnd"/>
      <w:r w:rsidR="00B32C2D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скажешь?</w:t>
      </w:r>
    </w:p>
    <w:p w:rsidR="00B32C2D" w:rsidRDefault="00B32C2D" w:rsidP="00216373">
      <w:pPr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8F6E99" w:rsidRPr="00B32C2D" w:rsidRDefault="00B32C2D" w:rsidP="00216373">
      <w:pPr>
        <w:spacing w:after="0" w:line="240" w:lineRule="auto"/>
        <w:rPr>
          <w:rFonts w:ascii="Times New Roman" w:eastAsia="Times New Roman" w:hAnsi="Times New Roman"/>
          <w:bCs/>
          <w:i/>
          <w:sz w:val="28"/>
          <w:szCs w:val="28"/>
          <w:lang w:eastAsia="ru-RU"/>
        </w:rPr>
      </w:pPr>
      <w:r w:rsidRPr="00B32C2D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 </w:t>
      </w:r>
      <w:r w:rsidR="00D5119A" w:rsidRPr="00B32C2D">
        <w:rPr>
          <w:rFonts w:ascii="Times New Roman" w:eastAsia="Times New Roman" w:hAnsi="Times New Roman"/>
          <w:i/>
          <w:sz w:val="28"/>
          <w:szCs w:val="28"/>
          <w:lang w:eastAsia="ru-RU"/>
        </w:rPr>
        <w:t>Напутственное слово атамана.</w:t>
      </w:r>
    </w:p>
    <w:p w:rsidR="00B32C2D" w:rsidRPr="00D5119A" w:rsidRDefault="00B32C2D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F6E99" w:rsidRPr="00927A5F" w:rsidRDefault="008F6E99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A5F">
        <w:rPr>
          <w:rFonts w:ascii="Times New Roman" w:eastAsia="Times New Roman" w:hAnsi="Times New Roman"/>
          <w:sz w:val="28"/>
          <w:szCs w:val="28"/>
          <w:lang w:eastAsia="ru-RU"/>
        </w:rPr>
        <w:t>Ведущий:</w:t>
      </w:r>
      <w:r w:rsidR="00694590" w:rsidRPr="00927A5F">
        <w:rPr>
          <w:rFonts w:ascii="Times New Roman" w:hAnsi="Times New Roman"/>
          <w:sz w:val="28"/>
          <w:szCs w:val="28"/>
        </w:rPr>
        <w:t xml:space="preserve"> С</w:t>
      </w:r>
      <w:r w:rsidRPr="00927A5F">
        <w:rPr>
          <w:rFonts w:ascii="Times New Roman" w:hAnsi="Times New Roman"/>
          <w:sz w:val="28"/>
          <w:szCs w:val="28"/>
        </w:rPr>
        <w:t>паси</w:t>
      </w:r>
      <w:r w:rsidR="00B32C2D" w:rsidRPr="00927A5F">
        <w:rPr>
          <w:rFonts w:ascii="Times New Roman" w:hAnsi="Times New Roman"/>
          <w:sz w:val="28"/>
          <w:szCs w:val="28"/>
        </w:rPr>
        <w:t>бо за теплые слова</w:t>
      </w:r>
      <w:r w:rsidRPr="00927A5F">
        <w:rPr>
          <w:rFonts w:ascii="Times New Roman" w:hAnsi="Times New Roman"/>
          <w:sz w:val="28"/>
          <w:szCs w:val="28"/>
        </w:rPr>
        <w:t>.</w:t>
      </w:r>
    </w:p>
    <w:p w:rsidR="008F6E99" w:rsidRPr="00216373" w:rsidRDefault="00694590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A5F">
        <w:rPr>
          <w:rFonts w:ascii="Times New Roman" w:eastAsia="Times New Roman" w:hAnsi="Times New Roman"/>
          <w:sz w:val="28"/>
          <w:szCs w:val="28"/>
          <w:lang w:eastAsia="ru-RU"/>
        </w:rPr>
        <w:t>Дети: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="008F6E99"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Мы живём в краю привольном </w:t>
      </w:r>
    </w:p>
    <w:p w:rsidR="008F6E99" w:rsidRPr="00216373" w:rsidRDefault="008F6E99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На Кубани вдоль реки,</w:t>
      </w:r>
    </w:p>
    <w:p w:rsidR="008F6E99" w:rsidRPr="00216373" w:rsidRDefault="008F6E99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Посмотрите – как красивы  </w:t>
      </w:r>
    </w:p>
    <w:p w:rsidR="008F6E99" w:rsidRPr="00216373" w:rsidRDefault="008F6E99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proofErr w:type="gramStart"/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Бриньковчане</w:t>
      </w:r>
      <w:proofErr w:type="spellEnd"/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  казаки</w:t>
      </w:r>
      <w:proofErr w:type="gramEnd"/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8F6E99" w:rsidRPr="00216373" w:rsidRDefault="008F6E99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5119A" w:rsidRPr="00D5119A" w:rsidRDefault="008F6E99" w:rsidP="00D5119A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D5119A">
        <w:rPr>
          <w:rFonts w:ascii="Times New Roman" w:eastAsia="Times New Roman" w:hAnsi="Times New Roman"/>
          <w:bCs/>
          <w:sz w:val="28"/>
          <w:szCs w:val="28"/>
          <w:lang w:eastAsia="ru-RU"/>
        </w:rPr>
        <w:t>Песня «На Кубани, на Азове»</w:t>
      </w:r>
      <w:r w:rsidR="00D5119A" w:rsidRPr="005C5407">
        <w:rPr>
          <w:rFonts w:ascii="Times New Roman" w:hAnsi="Times New Roman"/>
          <w:sz w:val="28"/>
          <w:szCs w:val="28"/>
        </w:rPr>
        <w:t xml:space="preserve"> </w:t>
      </w:r>
      <w:r w:rsidR="00D5119A" w:rsidRPr="005C5407">
        <w:rPr>
          <w:rFonts w:ascii="Times New Roman" w:hAnsi="Times New Roman"/>
          <w:sz w:val="28"/>
          <w:szCs w:val="28"/>
          <w:lang w:eastAsia="ru-RU"/>
        </w:rPr>
        <w:t>(музыка-</w:t>
      </w:r>
      <w:proofErr w:type="spellStart"/>
      <w:proofErr w:type="gramStart"/>
      <w:r w:rsidR="00D5119A" w:rsidRPr="005C5407">
        <w:rPr>
          <w:rFonts w:ascii="Times New Roman" w:hAnsi="Times New Roman"/>
          <w:sz w:val="28"/>
          <w:szCs w:val="28"/>
          <w:lang w:eastAsia="ru-RU"/>
        </w:rPr>
        <w:t>М.</w:t>
      </w:r>
      <w:r w:rsidR="00D5119A">
        <w:rPr>
          <w:rFonts w:ascii="Times New Roman" w:hAnsi="Times New Roman"/>
          <w:sz w:val="28"/>
          <w:szCs w:val="28"/>
          <w:lang w:eastAsia="ru-RU"/>
        </w:rPr>
        <w:t>Негляд</w:t>
      </w:r>
      <w:proofErr w:type="spellEnd"/>
      <w:r w:rsidR="00D5119A" w:rsidRPr="005C5407">
        <w:rPr>
          <w:rFonts w:ascii="Times New Roman" w:hAnsi="Times New Roman"/>
          <w:sz w:val="28"/>
          <w:szCs w:val="28"/>
          <w:lang w:eastAsia="ru-RU"/>
        </w:rPr>
        <w:t xml:space="preserve"> ,</w:t>
      </w:r>
      <w:proofErr w:type="gramEnd"/>
      <w:r w:rsidR="00D5119A" w:rsidRPr="005C5407">
        <w:rPr>
          <w:rFonts w:ascii="Times New Roman" w:hAnsi="Times New Roman"/>
          <w:sz w:val="28"/>
          <w:szCs w:val="28"/>
          <w:lang w:eastAsia="ru-RU"/>
        </w:rPr>
        <w:t xml:space="preserve"> слова И.</w:t>
      </w:r>
      <w:r w:rsidR="00D5119A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D5119A" w:rsidRPr="005C5407">
        <w:rPr>
          <w:rFonts w:ascii="Times New Roman" w:hAnsi="Times New Roman"/>
          <w:sz w:val="28"/>
          <w:szCs w:val="28"/>
          <w:lang w:eastAsia="ru-RU"/>
        </w:rPr>
        <w:t>Хамидуллина</w:t>
      </w:r>
      <w:proofErr w:type="spellEnd"/>
      <w:r w:rsidR="00D5119A" w:rsidRPr="005C5407">
        <w:rPr>
          <w:rFonts w:ascii="Times New Roman" w:hAnsi="Times New Roman"/>
          <w:sz w:val="28"/>
          <w:szCs w:val="28"/>
          <w:lang w:eastAsia="ru-RU"/>
        </w:rPr>
        <w:t>)</w:t>
      </w:r>
    </w:p>
    <w:p w:rsidR="00B32C2D" w:rsidRDefault="00B32C2D" w:rsidP="00342188">
      <w:pPr>
        <w:spacing w:after="0" w:line="240" w:lineRule="auto"/>
        <w:rPr>
          <w:rFonts w:ascii="Times New Roman" w:hAnsi="Times New Roman"/>
          <w:iCs/>
          <w:sz w:val="28"/>
          <w:szCs w:val="32"/>
        </w:rPr>
      </w:pPr>
    </w:p>
    <w:p w:rsidR="00342188" w:rsidRPr="00342188" w:rsidRDefault="00B32C2D" w:rsidP="00342188">
      <w:pPr>
        <w:spacing w:after="0" w:line="240" w:lineRule="auto"/>
        <w:rPr>
          <w:i/>
          <w:iCs/>
          <w:sz w:val="32"/>
          <w:szCs w:val="32"/>
        </w:rPr>
      </w:pPr>
      <w:r>
        <w:rPr>
          <w:rFonts w:ascii="Times New Roman" w:hAnsi="Times New Roman"/>
          <w:iCs/>
          <w:sz w:val="28"/>
          <w:szCs w:val="32"/>
        </w:rPr>
        <w:t>1.</w:t>
      </w:r>
      <w:r w:rsidR="00342188" w:rsidRPr="00342188">
        <w:rPr>
          <w:rFonts w:ascii="Times New Roman" w:hAnsi="Times New Roman"/>
          <w:iCs/>
          <w:sz w:val="28"/>
          <w:szCs w:val="32"/>
        </w:rPr>
        <w:t>На Кубани на Азове есть красивые места</w:t>
      </w:r>
      <w:r w:rsidR="00342188" w:rsidRPr="00342188">
        <w:rPr>
          <w:i/>
          <w:iCs/>
          <w:sz w:val="32"/>
          <w:szCs w:val="32"/>
        </w:rPr>
        <w:t>,</w:t>
      </w:r>
    </w:p>
    <w:p w:rsidR="00D5119A" w:rsidRDefault="00D5119A" w:rsidP="00D5119A">
      <w:pPr>
        <w:pStyle w:val="ab"/>
        <w:rPr>
          <w:rFonts w:ascii="Times New Roman" w:hAnsi="Times New Roman"/>
          <w:sz w:val="28"/>
          <w:lang w:eastAsia="ru-RU"/>
        </w:rPr>
      </w:pPr>
      <w:r w:rsidRPr="005C5407">
        <w:rPr>
          <w:rFonts w:ascii="Times New Roman" w:hAnsi="Times New Roman"/>
          <w:sz w:val="28"/>
          <w:lang w:eastAsia="ru-RU"/>
        </w:rPr>
        <w:t xml:space="preserve">Море, плавни и лиманы – богатейшие </w:t>
      </w:r>
      <w:proofErr w:type="gramStart"/>
      <w:r w:rsidRPr="005C5407">
        <w:rPr>
          <w:rFonts w:ascii="Times New Roman" w:hAnsi="Times New Roman"/>
          <w:sz w:val="28"/>
          <w:lang w:eastAsia="ru-RU"/>
        </w:rPr>
        <w:t>края!</w:t>
      </w:r>
      <w:r w:rsidRPr="005C5407">
        <w:rPr>
          <w:rFonts w:ascii="Times New Roman" w:hAnsi="Times New Roman"/>
          <w:sz w:val="28"/>
          <w:lang w:eastAsia="ru-RU"/>
        </w:rPr>
        <w:br/>
        <w:t>И</w:t>
      </w:r>
      <w:proofErr w:type="gramEnd"/>
      <w:r w:rsidRPr="005C5407">
        <w:rPr>
          <w:rFonts w:ascii="Times New Roman" w:hAnsi="Times New Roman"/>
          <w:sz w:val="28"/>
          <w:lang w:eastAsia="ru-RU"/>
        </w:rPr>
        <w:t xml:space="preserve"> раскинулась на взморье, на высоком берегу</w:t>
      </w:r>
      <w:r w:rsidRPr="005C5407">
        <w:rPr>
          <w:rFonts w:ascii="Times New Roman" w:hAnsi="Times New Roman"/>
          <w:sz w:val="28"/>
          <w:lang w:eastAsia="ru-RU"/>
        </w:rPr>
        <w:br/>
        <w:t>Та, что всех на свете краше, та, чт</w:t>
      </w:r>
      <w:r w:rsidR="00B32C2D">
        <w:rPr>
          <w:rFonts w:ascii="Times New Roman" w:hAnsi="Times New Roman"/>
          <w:sz w:val="28"/>
          <w:lang w:eastAsia="ru-RU"/>
        </w:rPr>
        <w:t xml:space="preserve">о </w:t>
      </w:r>
      <w:proofErr w:type="spellStart"/>
      <w:r w:rsidR="00B32C2D">
        <w:rPr>
          <w:rFonts w:ascii="Times New Roman" w:hAnsi="Times New Roman"/>
          <w:sz w:val="28"/>
          <w:lang w:eastAsia="ru-RU"/>
        </w:rPr>
        <w:t>Бриньковской</w:t>
      </w:r>
      <w:proofErr w:type="spellEnd"/>
      <w:r w:rsidR="00B32C2D">
        <w:rPr>
          <w:rFonts w:ascii="Times New Roman" w:hAnsi="Times New Roman"/>
          <w:sz w:val="28"/>
          <w:lang w:eastAsia="ru-RU"/>
        </w:rPr>
        <w:t xml:space="preserve"> зовут.</w:t>
      </w:r>
      <w:r>
        <w:rPr>
          <w:rFonts w:ascii="Times New Roman" w:hAnsi="Times New Roman"/>
          <w:sz w:val="28"/>
          <w:lang w:eastAsia="ru-RU"/>
        </w:rPr>
        <w:br/>
      </w:r>
      <w:r>
        <w:rPr>
          <w:rFonts w:ascii="Times New Roman" w:hAnsi="Times New Roman"/>
          <w:sz w:val="28"/>
          <w:lang w:eastAsia="ru-RU"/>
        </w:rPr>
        <w:lastRenderedPageBreak/>
        <w:t>Припев:</w:t>
      </w:r>
      <w:r>
        <w:rPr>
          <w:rFonts w:ascii="Times New Roman" w:hAnsi="Times New Roman"/>
          <w:sz w:val="28"/>
          <w:lang w:eastAsia="ru-RU"/>
        </w:rPr>
        <w:br/>
      </w:r>
      <w:r w:rsidRPr="005C5407">
        <w:rPr>
          <w:rFonts w:ascii="Times New Roman" w:hAnsi="Times New Roman"/>
          <w:sz w:val="28"/>
          <w:lang w:eastAsia="ru-RU"/>
        </w:rPr>
        <w:t>Ах, кубанская станица,</w:t>
      </w:r>
      <w:r w:rsidRPr="005C5407">
        <w:rPr>
          <w:rFonts w:ascii="Times New Roman" w:hAnsi="Times New Roman"/>
          <w:sz w:val="28"/>
          <w:lang w:eastAsia="ru-RU"/>
        </w:rPr>
        <w:br/>
        <w:t>Ты - казачья сторона!</w:t>
      </w:r>
      <w:r w:rsidRPr="005C5407">
        <w:rPr>
          <w:rFonts w:ascii="Times New Roman" w:hAnsi="Times New Roman"/>
          <w:sz w:val="28"/>
          <w:lang w:eastAsia="ru-RU"/>
        </w:rPr>
        <w:br/>
        <w:t>Нет другой такой на свете,</w:t>
      </w:r>
      <w:r w:rsidRPr="005C5407">
        <w:rPr>
          <w:rFonts w:ascii="Times New Roman" w:hAnsi="Times New Roman"/>
          <w:sz w:val="28"/>
          <w:lang w:eastAsia="ru-RU"/>
        </w:rPr>
        <w:br/>
        <w:t>Ты  – единственная!</w:t>
      </w:r>
      <w:r w:rsidRPr="005C5407">
        <w:rPr>
          <w:rFonts w:ascii="Times New Roman" w:hAnsi="Times New Roman"/>
          <w:sz w:val="28"/>
          <w:lang w:eastAsia="ru-RU"/>
        </w:rPr>
        <w:br/>
      </w:r>
      <w:r w:rsidRPr="005C5407">
        <w:rPr>
          <w:rFonts w:ascii="Times New Roman" w:hAnsi="Times New Roman"/>
          <w:sz w:val="28"/>
          <w:lang w:eastAsia="ru-RU"/>
        </w:rPr>
        <w:br/>
      </w:r>
      <w:r w:rsidR="00B32C2D">
        <w:rPr>
          <w:rFonts w:ascii="Times New Roman" w:hAnsi="Times New Roman"/>
          <w:sz w:val="28"/>
          <w:lang w:eastAsia="ru-RU"/>
        </w:rPr>
        <w:t>2.</w:t>
      </w:r>
      <w:r w:rsidRPr="005C5407">
        <w:rPr>
          <w:rFonts w:ascii="Times New Roman" w:hAnsi="Times New Roman"/>
          <w:sz w:val="28"/>
          <w:lang w:eastAsia="ru-RU"/>
        </w:rPr>
        <w:t>И живут в станице нашей удалые казаки,</w:t>
      </w:r>
      <w:r w:rsidRPr="005C5407">
        <w:rPr>
          <w:rFonts w:ascii="Times New Roman" w:hAnsi="Times New Roman"/>
          <w:sz w:val="28"/>
          <w:lang w:eastAsia="ru-RU"/>
        </w:rPr>
        <w:br/>
      </w:r>
      <w:r w:rsidR="00046230" w:rsidRPr="00216373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040F9DA9" wp14:editId="66201364">
            <wp:simplePos x="0" y="0"/>
            <wp:positionH relativeFrom="margin">
              <wp:align>right</wp:align>
            </wp:positionH>
            <wp:positionV relativeFrom="paragraph">
              <wp:posOffset>1620520</wp:posOffset>
            </wp:positionV>
            <wp:extent cx="3720465" cy="2466975"/>
            <wp:effectExtent l="0" t="0" r="0" b="9525"/>
            <wp:wrapTight wrapText="bothSides">
              <wp:wrapPolygon edited="0">
                <wp:start x="442" y="0"/>
                <wp:lineTo x="0" y="334"/>
                <wp:lineTo x="0" y="20683"/>
                <wp:lineTo x="111" y="21350"/>
                <wp:lineTo x="442" y="21517"/>
                <wp:lineTo x="21014" y="21517"/>
                <wp:lineTo x="21346" y="21350"/>
                <wp:lineTo x="21456" y="20683"/>
                <wp:lineTo x="21456" y="334"/>
                <wp:lineTo x="21014" y="0"/>
                <wp:lineTo x="442" y="0"/>
              </wp:wrapPolygon>
            </wp:wrapTight>
            <wp:docPr id="8" name="Рисунок 8" descr="C:\Users\user\Desktop\IMG_20230826_204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20230826_2045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465" cy="2466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5407">
        <w:rPr>
          <w:rFonts w:ascii="Times New Roman" w:hAnsi="Times New Roman"/>
          <w:sz w:val="28"/>
          <w:lang w:eastAsia="ru-RU"/>
        </w:rPr>
        <w:t>Все в труде они – герои, на работу все сильны!</w:t>
      </w:r>
      <w:r w:rsidRPr="005C5407">
        <w:rPr>
          <w:rFonts w:ascii="Times New Roman" w:hAnsi="Times New Roman"/>
          <w:sz w:val="28"/>
          <w:lang w:eastAsia="ru-RU"/>
        </w:rPr>
        <w:br/>
        <w:t>А как в праздники гуляют, равных в мире не сыскать!</w:t>
      </w:r>
      <w:r w:rsidRPr="005C5407">
        <w:rPr>
          <w:rFonts w:ascii="Times New Roman" w:hAnsi="Times New Roman"/>
          <w:sz w:val="28"/>
          <w:lang w:eastAsia="ru-RU"/>
        </w:rPr>
        <w:br/>
        <w:t>На Кубани есть станица, лучше вам там побывать!</w:t>
      </w:r>
    </w:p>
    <w:p w:rsidR="00D5119A" w:rsidRPr="005C5407" w:rsidRDefault="00D5119A" w:rsidP="00D5119A">
      <w:pPr>
        <w:pStyle w:val="ab"/>
        <w:rPr>
          <w:rFonts w:ascii="Times New Roman" w:hAnsi="Times New Roman"/>
          <w:sz w:val="28"/>
          <w:lang w:eastAsia="ru-RU"/>
        </w:rPr>
      </w:pPr>
    </w:p>
    <w:p w:rsidR="00D5119A" w:rsidRPr="00927A5F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 xml:space="preserve">Казачка: </w:t>
      </w:r>
    </w:p>
    <w:p w:rsidR="00D5119A" w:rsidRPr="00216373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Средь донских степных полей</w:t>
      </w:r>
    </w:p>
    <w:p w:rsidR="00D5119A" w:rsidRPr="00216373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И Кубанских ковылей,</w:t>
      </w:r>
    </w:p>
    <w:p w:rsidR="00D5119A" w:rsidRPr="00216373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Где Кубань и Дон текут</w:t>
      </w:r>
    </w:p>
    <w:p w:rsidR="00D5119A" w:rsidRPr="00216373" w:rsidRDefault="00D5119A" w:rsidP="00D5119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Казаки давно живут.</w:t>
      </w:r>
    </w:p>
    <w:p w:rsidR="00046230" w:rsidRDefault="00D5119A" w:rsidP="00216373">
      <w:pPr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27A5F">
        <w:rPr>
          <w:rFonts w:ascii="Times New Roman" w:eastAsia="Times New Roman" w:hAnsi="Times New Roman"/>
          <w:sz w:val="28"/>
          <w:szCs w:val="28"/>
          <w:lang w:eastAsia="ru-RU"/>
        </w:rPr>
        <w:t>Ведущий:</w:t>
      </w:r>
      <w:r w:rsidRPr="0021637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216373">
        <w:rPr>
          <w:rFonts w:ascii="Times New Roman" w:eastAsia="Times New Roman" w:hAnsi="Times New Roman"/>
          <w:bCs/>
          <w:sz w:val="28"/>
          <w:szCs w:val="28"/>
          <w:lang w:eastAsia="ru-RU"/>
        </w:rPr>
        <w:t>А теперь слово наше</w:t>
      </w:r>
      <w:r w:rsidR="008F6E99" w:rsidRPr="00216373">
        <w:rPr>
          <w:rFonts w:ascii="Times New Roman" w:eastAsia="Times New Roman" w:hAnsi="Times New Roman"/>
          <w:bCs/>
          <w:sz w:val="28"/>
          <w:szCs w:val="28"/>
          <w:lang w:eastAsia="ru-RU"/>
        </w:rPr>
        <w:t>му</w:t>
      </w:r>
      <w:r w:rsidR="0004623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proofErr w:type="gramStart"/>
      <w:r w:rsidR="0004623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казаку </w:t>
      </w:r>
      <w:r w:rsidR="008F6E99" w:rsidRPr="0021637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наставнику</w:t>
      </w:r>
      <w:proofErr w:type="gramEnd"/>
      <w:r w:rsidR="00046230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8F6E99" w:rsidRPr="0021637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</w:p>
    <w:p w:rsidR="008F6E99" w:rsidRPr="00927A5F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Ведущий: А наши казачата умеют не только петь, но и танцевать</w:t>
      </w:r>
    </w:p>
    <w:p w:rsidR="008F6E99" w:rsidRPr="00216373" w:rsidRDefault="00D5119A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759DB287" wp14:editId="3DD6D0DE">
            <wp:simplePos x="0" y="0"/>
            <wp:positionH relativeFrom="margin">
              <wp:posOffset>2390775</wp:posOffset>
            </wp:positionH>
            <wp:positionV relativeFrom="page">
              <wp:posOffset>6848475</wp:posOffset>
            </wp:positionV>
            <wp:extent cx="3587115" cy="2609850"/>
            <wp:effectExtent l="0" t="0" r="0" b="0"/>
            <wp:wrapTight wrapText="bothSides">
              <wp:wrapPolygon edited="0">
                <wp:start x="459" y="0"/>
                <wp:lineTo x="0" y="315"/>
                <wp:lineTo x="0" y="21285"/>
                <wp:lineTo x="459" y="21442"/>
                <wp:lineTo x="20992" y="21442"/>
                <wp:lineTo x="21451" y="21285"/>
                <wp:lineTo x="21451" y="315"/>
                <wp:lineTo x="20992" y="0"/>
                <wp:lineTo x="459" y="0"/>
              </wp:wrapPolygon>
            </wp:wrapTight>
            <wp:docPr id="7" name="Рисунок 7" descr="C:\Users\user\Desktop\IMG_20230826_204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20230826_2047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48" b="31366"/>
                    <a:stretch/>
                  </pic:blipFill>
                  <pic:spPr bwMode="auto">
                    <a:xfrm>
                      <a:off x="0" y="0"/>
                      <a:ext cx="3587115" cy="2609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4590" w:rsidRPr="00927A5F">
        <w:rPr>
          <w:rFonts w:ascii="Times New Roman" w:hAnsi="Times New Roman"/>
          <w:sz w:val="28"/>
          <w:szCs w:val="28"/>
        </w:rPr>
        <w:t>Дети:</w:t>
      </w:r>
      <w:r w:rsidR="00694590">
        <w:rPr>
          <w:rFonts w:ascii="Times New Roman" w:hAnsi="Times New Roman"/>
          <w:b/>
          <w:sz w:val="28"/>
          <w:szCs w:val="28"/>
        </w:rPr>
        <w:t xml:space="preserve"> </w:t>
      </w:r>
      <w:r w:rsidR="008F6E99" w:rsidRPr="00216373">
        <w:rPr>
          <w:rFonts w:ascii="Times New Roman" w:hAnsi="Times New Roman"/>
          <w:sz w:val="28"/>
          <w:szCs w:val="28"/>
        </w:rPr>
        <w:t>Раздайся народ,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Меня пляска берёт!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Пойду, попляшу,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На людей погляжу.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 xml:space="preserve">Разрешите поплясать. 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Разрешите топнуть.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 xml:space="preserve">Неужели в </w:t>
      </w:r>
      <w:proofErr w:type="spellStart"/>
      <w:r w:rsidRPr="00216373">
        <w:rPr>
          <w:rFonts w:ascii="Times New Roman" w:hAnsi="Times New Roman"/>
          <w:sz w:val="28"/>
          <w:szCs w:val="28"/>
        </w:rPr>
        <w:t>куреньке</w:t>
      </w:r>
      <w:proofErr w:type="spellEnd"/>
      <w:r w:rsidRPr="00216373">
        <w:rPr>
          <w:rFonts w:ascii="Times New Roman" w:hAnsi="Times New Roman"/>
          <w:sz w:val="28"/>
          <w:szCs w:val="28"/>
        </w:rPr>
        <w:t xml:space="preserve"> половицы лопнут?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8F6E99" w:rsidRPr="00046230" w:rsidRDefault="008F6E99" w:rsidP="00216373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046230">
        <w:rPr>
          <w:rFonts w:ascii="Times New Roman" w:hAnsi="Times New Roman"/>
          <w:bCs/>
          <w:i/>
          <w:sz w:val="28"/>
          <w:szCs w:val="28"/>
        </w:rPr>
        <w:t>Исполняется танец</w:t>
      </w:r>
      <w:r w:rsidRPr="00046230">
        <w:rPr>
          <w:rFonts w:ascii="Times New Roman" w:hAnsi="Times New Roman"/>
          <w:i/>
          <w:sz w:val="28"/>
          <w:szCs w:val="28"/>
        </w:rPr>
        <w:t> </w:t>
      </w:r>
      <w:r w:rsidRPr="00046230">
        <w:rPr>
          <w:rFonts w:ascii="Times New Roman" w:hAnsi="Times New Roman"/>
          <w:i/>
          <w:iCs/>
          <w:sz w:val="28"/>
          <w:szCs w:val="28"/>
          <w:bdr w:val="none" w:sz="0" w:space="0" w:color="auto" w:frame="1"/>
        </w:rPr>
        <w:t>«</w:t>
      </w:r>
      <w:r w:rsidRPr="00046230">
        <w:rPr>
          <w:rFonts w:ascii="Times New Roman" w:hAnsi="Times New Roman"/>
          <w:bCs/>
          <w:i/>
          <w:iCs/>
          <w:sz w:val="28"/>
          <w:szCs w:val="28"/>
          <w:bdr w:val="none" w:sz="0" w:space="0" w:color="auto" w:frame="1"/>
        </w:rPr>
        <w:t>Бравый атаман</w:t>
      </w:r>
      <w:r w:rsidRPr="00046230">
        <w:rPr>
          <w:rFonts w:ascii="Times New Roman" w:hAnsi="Times New Roman"/>
          <w:i/>
          <w:iCs/>
          <w:sz w:val="28"/>
          <w:szCs w:val="28"/>
          <w:bdr w:val="none" w:sz="0" w:space="0" w:color="auto" w:frame="1"/>
        </w:rPr>
        <w:t>»</w:t>
      </w:r>
      <w:r w:rsidRPr="00046230">
        <w:rPr>
          <w:rFonts w:ascii="Times New Roman" w:hAnsi="Times New Roman"/>
          <w:i/>
          <w:sz w:val="28"/>
          <w:szCs w:val="28"/>
        </w:rPr>
        <w:t>.</w:t>
      </w:r>
    </w:p>
    <w:p w:rsidR="00FF387A" w:rsidRPr="00046230" w:rsidRDefault="00FF387A" w:rsidP="00216373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046230">
        <w:rPr>
          <w:rFonts w:ascii="Times New Roman" w:hAnsi="Times New Roman"/>
          <w:i/>
          <w:sz w:val="28"/>
          <w:szCs w:val="28"/>
        </w:rPr>
        <w:t>(музыка по выбору музыкального руководителя)</w:t>
      </w:r>
    </w:p>
    <w:p w:rsidR="00046230" w:rsidRDefault="00046230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F6E99" w:rsidRPr="00927A5F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927A5F">
        <w:rPr>
          <w:rFonts w:ascii="Times New Roman" w:eastAsia="Times New Roman" w:hAnsi="Times New Roman"/>
          <w:sz w:val="28"/>
          <w:szCs w:val="28"/>
          <w:lang w:eastAsia="ru-RU"/>
        </w:rPr>
        <w:t>Ведущий :</w:t>
      </w:r>
      <w:proofErr w:type="gramEnd"/>
      <w:r w:rsidRPr="00927A5F">
        <w:rPr>
          <w:rFonts w:ascii="Times New Roman" w:eastAsia="Times New Roman" w:hAnsi="Times New Roman"/>
          <w:sz w:val="28"/>
          <w:szCs w:val="28"/>
          <w:lang w:eastAsia="ru-RU"/>
        </w:rPr>
        <w:t xml:space="preserve"> Какие вы молодцы! </w:t>
      </w:r>
    </w:p>
    <w:p w:rsidR="008F6E99" w:rsidRPr="00216373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A5F">
        <w:rPr>
          <w:rFonts w:ascii="Times New Roman" w:eastAsia="Times New Roman" w:hAnsi="Times New Roman"/>
          <w:sz w:val="28"/>
          <w:szCs w:val="28"/>
          <w:lang w:eastAsia="ru-RU"/>
        </w:rPr>
        <w:t>Ведущий: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 В старину учились не только писать и читать, но 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трудиться. А наши </w:t>
      </w:r>
      <w:r w:rsidRPr="00216373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казачата тоже не лыком шиты</w:t>
      </w:r>
      <w:r w:rsidRPr="00216373">
        <w:rPr>
          <w:rFonts w:ascii="Times New Roman" w:eastAsia="Times New Roman" w:hAnsi="Times New Roman"/>
          <w:b/>
          <w:sz w:val="28"/>
          <w:szCs w:val="28"/>
          <w:lang w:eastAsia="ru-RU"/>
        </w:rPr>
        <w:t>.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 Умеют </w:t>
      </w:r>
      <w:r w:rsidR="00342188" w:rsidRPr="00216373">
        <w:rPr>
          <w:rFonts w:ascii="Times New Roman" w:eastAsia="Times New Roman" w:hAnsi="Times New Roman"/>
          <w:sz w:val="28"/>
          <w:szCs w:val="28"/>
          <w:lang w:eastAsia="ru-RU"/>
        </w:rPr>
        <w:t>и трудиться, и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 позабавиться.</w:t>
      </w:r>
    </w:p>
    <w:p w:rsidR="008F6E99" w:rsidRPr="00927A5F" w:rsidRDefault="008F6E99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A5F">
        <w:rPr>
          <w:rFonts w:ascii="Times New Roman" w:hAnsi="Times New Roman"/>
          <w:sz w:val="28"/>
          <w:szCs w:val="28"/>
        </w:rPr>
        <w:t>Ведущий:</w:t>
      </w:r>
      <w:r w:rsidRPr="00927A5F">
        <w:rPr>
          <w:rFonts w:ascii="Times New Roman" w:eastAsia="Times New Roman" w:hAnsi="Times New Roman"/>
          <w:sz w:val="28"/>
          <w:szCs w:val="28"/>
          <w:lang w:eastAsia="ru-RU"/>
        </w:rPr>
        <w:t xml:space="preserve"> Конь был верным другом казака. Он не расставался с ним ни в бою, ни в труде. Часто казаки на празднике устраивали скачки.</w:t>
      </w:r>
    </w:p>
    <w:p w:rsidR="008F6E99" w:rsidRPr="00216373" w:rsidRDefault="008F6E99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A5F">
        <w:rPr>
          <w:rFonts w:ascii="Times New Roman" w:hAnsi="Times New Roman"/>
          <w:sz w:val="28"/>
          <w:szCs w:val="28"/>
        </w:rPr>
        <w:t>Ведущий: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 А ну- ка, кто из вас самый быстрый, самый ловкий. </w:t>
      </w:r>
    </w:p>
    <w:p w:rsidR="008F6E99" w:rsidRPr="00216373" w:rsidRDefault="008F6E99" w:rsidP="00216373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B6D5C" w:rsidRPr="00046230" w:rsidRDefault="007B6D5C" w:rsidP="007B6D5C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/>
          <w:sz w:val="28"/>
          <w:szCs w:val="28"/>
          <w:lang w:eastAsia="ru-RU"/>
        </w:rPr>
      </w:pPr>
      <w:r w:rsidRPr="00046230">
        <w:rPr>
          <w:rFonts w:ascii="Times New Roman" w:hAnsi="Times New Roman"/>
          <w:b/>
          <w:bCs/>
          <w:i/>
          <w:iCs/>
          <w:noProof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64384" behindDoc="1" locked="0" layoutInCell="1" allowOverlap="1" wp14:anchorId="2071E66E" wp14:editId="4CA1D08B">
            <wp:simplePos x="0" y="0"/>
            <wp:positionH relativeFrom="margin">
              <wp:posOffset>2781300</wp:posOffset>
            </wp:positionH>
            <wp:positionV relativeFrom="paragraph">
              <wp:posOffset>10160</wp:posOffset>
            </wp:positionV>
            <wp:extent cx="3510915" cy="2428875"/>
            <wp:effectExtent l="0" t="0" r="0" b="9525"/>
            <wp:wrapTight wrapText="bothSides">
              <wp:wrapPolygon edited="0">
                <wp:start x="469" y="0"/>
                <wp:lineTo x="0" y="339"/>
                <wp:lineTo x="0" y="21346"/>
                <wp:lineTo x="469" y="21515"/>
                <wp:lineTo x="20979" y="21515"/>
                <wp:lineTo x="21448" y="21346"/>
                <wp:lineTo x="21448" y="339"/>
                <wp:lineTo x="20979" y="0"/>
                <wp:lineTo x="469" y="0"/>
              </wp:wrapPolygon>
            </wp:wrapTight>
            <wp:docPr id="9" name="Рисунок 9" descr="C:\Users\user\Desktop\IMG_20230826_20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_20230826_2044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15" cy="2428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6E99" w:rsidRPr="00046230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Проводится игра </w:t>
      </w:r>
    </w:p>
    <w:p w:rsidR="008F6E99" w:rsidRPr="00046230" w:rsidRDefault="007B6D5C" w:rsidP="007B6D5C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/>
          <w:iCs/>
          <w:sz w:val="28"/>
          <w:szCs w:val="28"/>
          <w:bdr w:val="none" w:sz="0" w:space="0" w:color="auto" w:frame="1"/>
          <w:lang w:eastAsia="ru-RU"/>
        </w:rPr>
      </w:pPr>
      <w:r w:rsidRPr="00046230">
        <w:rPr>
          <w:rFonts w:ascii="Times New Roman" w:eastAsia="Times New Roman" w:hAnsi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 xml:space="preserve">«Возьми </w:t>
      </w:r>
      <w:r w:rsidR="008F6E99" w:rsidRPr="00046230">
        <w:rPr>
          <w:rFonts w:ascii="Times New Roman" w:eastAsia="Times New Roman" w:hAnsi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платочек» (Мальчики скачут на лошадях, снимают платочек, отдают девочке)</w:t>
      </w:r>
      <w:r w:rsidR="008F6E99" w:rsidRPr="00046230">
        <w:rPr>
          <w:rFonts w:ascii="Times New Roman" w:eastAsia="Times New Roman" w:hAnsi="Times New Roman"/>
          <w:i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46230" w:rsidRDefault="00046230" w:rsidP="00216373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FF387A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bCs/>
          <w:sz w:val="28"/>
          <w:szCs w:val="28"/>
        </w:rPr>
        <w:t>Ведущий:</w:t>
      </w:r>
      <w:r w:rsidRPr="00216373">
        <w:rPr>
          <w:rFonts w:ascii="Times New Roman" w:hAnsi="Times New Roman"/>
          <w:sz w:val="28"/>
          <w:szCs w:val="28"/>
        </w:rPr>
        <w:t xml:space="preserve"> Хлопцы и девчата, быстрые и ловкие, хорошие певцы и танцоры.  Сразу видно: </w:t>
      </w:r>
      <w:r w:rsidR="007B6D5C" w:rsidRPr="00216373">
        <w:rPr>
          <w:rFonts w:ascii="Times New Roman" w:hAnsi="Times New Roman"/>
          <w:sz w:val="28"/>
          <w:szCs w:val="28"/>
        </w:rPr>
        <w:t>будут лихими казаками да казачками</w:t>
      </w:r>
      <w:r w:rsidRPr="00216373">
        <w:rPr>
          <w:rFonts w:ascii="Times New Roman" w:hAnsi="Times New Roman"/>
          <w:sz w:val="28"/>
          <w:szCs w:val="28"/>
        </w:rPr>
        <w:t xml:space="preserve">, отличными учениками. </w:t>
      </w:r>
    </w:p>
    <w:p w:rsidR="00046230" w:rsidRDefault="00046230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F387A" w:rsidRPr="00046230" w:rsidRDefault="008F6E99" w:rsidP="00216373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046230">
        <w:rPr>
          <w:rFonts w:ascii="Times New Roman" w:eastAsia="Times New Roman" w:hAnsi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Танец с платочками</w:t>
      </w:r>
      <w:r w:rsidR="00FF387A" w:rsidRPr="00046230">
        <w:rPr>
          <w:rFonts w:ascii="Times New Roman" w:eastAsia="Times New Roman" w:hAnsi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r w:rsidR="00FF387A" w:rsidRPr="00046230">
        <w:rPr>
          <w:rFonts w:ascii="Times New Roman" w:hAnsi="Times New Roman"/>
          <w:i/>
          <w:sz w:val="28"/>
          <w:szCs w:val="28"/>
        </w:rPr>
        <w:t>(музыка по выбору музыкального руководителя)</w:t>
      </w:r>
    </w:p>
    <w:p w:rsidR="00046230" w:rsidRDefault="00046230" w:rsidP="0021637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8F6E99" w:rsidRPr="00FF387A" w:rsidRDefault="00FF387A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049E8E55" wp14:editId="51C70EAC">
            <wp:simplePos x="0" y="0"/>
            <wp:positionH relativeFrom="margin">
              <wp:align>right</wp:align>
            </wp:positionH>
            <wp:positionV relativeFrom="paragraph">
              <wp:posOffset>135255</wp:posOffset>
            </wp:positionV>
            <wp:extent cx="3362960" cy="2371725"/>
            <wp:effectExtent l="0" t="0" r="8890" b="9525"/>
            <wp:wrapTight wrapText="bothSides">
              <wp:wrapPolygon edited="0">
                <wp:start x="489" y="0"/>
                <wp:lineTo x="0" y="347"/>
                <wp:lineTo x="0" y="21340"/>
                <wp:lineTo x="489" y="21513"/>
                <wp:lineTo x="21045" y="21513"/>
                <wp:lineTo x="21535" y="21340"/>
                <wp:lineTo x="21535" y="347"/>
                <wp:lineTo x="21045" y="0"/>
                <wp:lineTo x="489" y="0"/>
              </wp:wrapPolygon>
            </wp:wrapTight>
            <wp:docPr id="11" name="Рисунок 11" descr="C:\Users\user\Desktop\IMG_20230826_204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_20230826_20433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960" cy="2371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6E99" w:rsidRPr="00927A5F">
        <w:rPr>
          <w:rFonts w:ascii="Times New Roman" w:hAnsi="Times New Roman"/>
          <w:sz w:val="28"/>
          <w:szCs w:val="28"/>
        </w:rPr>
        <w:t>Ведущий:</w:t>
      </w:r>
      <w:r w:rsidR="008F6E99" w:rsidRPr="00216373">
        <w:rPr>
          <w:rFonts w:ascii="Times New Roman" w:hAnsi="Times New Roman"/>
          <w:sz w:val="28"/>
          <w:szCs w:val="28"/>
        </w:rPr>
        <w:t xml:space="preserve"> Ох и молодцы наши казачки, но и казаки от них не отстают! </w:t>
      </w:r>
      <w:r w:rsidR="008F6E99" w:rsidRPr="00216373">
        <w:rPr>
          <w:rFonts w:ascii="Times New Roman" w:eastAsia="Times New Roman" w:hAnsi="Times New Roman"/>
          <w:sz w:val="28"/>
          <w:szCs w:val="28"/>
          <w:lang w:eastAsia="ru-RU"/>
        </w:rPr>
        <w:t>Казак одной рукой за плуг держится, а другой - за строевого коня.</w:t>
      </w:r>
    </w:p>
    <w:p w:rsidR="00FF387A" w:rsidRPr="00046230" w:rsidRDefault="008F6E99" w:rsidP="00FF387A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046230">
        <w:rPr>
          <w:rFonts w:ascii="Times New Roman" w:eastAsia="Times New Roman" w:hAnsi="Times New Roman"/>
          <w:i/>
          <w:sz w:val="28"/>
          <w:szCs w:val="28"/>
          <w:lang w:eastAsia="ru-RU"/>
        </w:rPr>
        <w:t>Казачата исполняют танец   на лошадях</w:t>
      </w:r>
      <w:r w:rsidR="00FF387A" w:rsidRPr="00046230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</w:t>
      </w:r>
      <w:r w:rsidR="00FF387A" w:rsidRPr="00046230">
        <w:rPr>
          <w:rFonts w:ascii="Times New Roman" w:hAnsi="Times New Roman"/>
          <w:i/>
          <w:sz w:val="28"/>
          <w:szCs w:val="28"/>
        </w:rPr>
        <w:t>(музыка по выбору музыкального руководителя)</w:t>
      </w:r>
    </w:p>
    <w:p w:rsidR="008F6E99" w:rsidRPr="00216373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F6E99" w:rsidRPr="00216373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927A5F">
        <w:rPr>
          <w:rFonts w:ascii="Times New Roman" w:eastAsia="Times New Roman" w:hAnsi="Times New Roman"/>
          <w:sz w:val="28"/>
          <w:szCs w:val="28"/>
          <w:lang w:eastAsia="ru-RU"/>
        </w:rPr>
        <w:t>Ведущий</w:t>
      </w:r>
      <w:r w:rsidR="00927A5F">
        <w:rPr>
          <w:rFonts w:ascii="Times New Roman" w:eastAsia="Times New Roman" w:hAnsi="Times New Roman"/>
          <w:sz w:val="28"/>
          <w:szCs w:val="28"/>
          <w:lang w:eastAsia="ru-RU"/>
        </w:rPr>
        <w:t xml:space="preserve">: Ай, да 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молодцы, </w:t>
      </w: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казачата</w:t>
      </w:r>
      <w:r w:rsidRPr="0021637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!</w:t>
      </w:r>
    </w:p>
    <w:p w:rsidR="008F6E99" w:rsidRPr="00216373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Ай</w:t>
      </w:r>
      <w:r w:rsidR="00927A5F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 да удальцы!</w:t>
      </w:r>
      <w:r w:rsidRPr="00216373">
        <w:rPr>
          <w:rFonts w:ascii="Times New Roman" w:eastAsia="Times New Roman" w:hAnsi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F6E99" w:rsidRPr="00216373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Что там говорить.</w:t>
      </w:r>
    </w:p>
    <w:p w:rsidR="008F6E99" w:rsidRPr="00216373" w:rsidRDefault="008F6E99" w:rsidP="00216373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F6E99" w:rsidRPr="00216373" w:rsidRDefault="007B6D5C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A5F">
        <w:rPr>
          <w:rFonts w:ascii="Times New Roman" w:eastAsia="Times New Roman" w:hAnsi="Times New Roman"/>
          <w:sz w:val="28"/>
          <w:szCs w:val="28"/>
          <w:lang w:eastAsia="ru-RU"/>
        </w:rPr>
        <w:t>Дети:</w:t>
      </w:r>
      <w:r w:rsidR="00FF387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="008F6E99" w:rsidRPr="00216373">
        <w:rPr>
          <w:rFonts w:ascii="Times New Roman" w:eastAsia="Times New Roman" w:hAnsi="Times New Roman"/>
          <w:sz w:val="28"/>
          <w:szCs w:val="28"/>
          <w:lang w:eastAsia="ru-RU"/>
        </w:rPr>
        <w:t>Мы здесь шутили и играли</w:t>
      </w:r>
      <w:r w:rsidR="00927A5F">
        <w:rPr>
          <w:rFonts w:ascii="Times New Roman" w:eastAsia="Times New Roman" w:hAnsi="Times New Roman"/>
          <w:sz w:val="28"/>
          <w:szCs w:val="28"/>
          <w:lang w:eastAsia="ru-RU"/>
        </w:rPr>
        <w:t>, н</w:t>
      </w:r>
      <w:r w:rsidR="008F6E99" w:rsidRPr="00216373">
        <w:rPr>
          <w:rFonts w:ascii="Times New Roman" w:eastAsia="Times New Roman" w:hAnsi="Times New Roman"/>
          <w:sz w:val="28"/>
          <w:szCs w:val="28"/>
          <w:lang w:eastAsia="ru-RU"/>
        </w:rPr>
        <w:t>астроение подняли</w:t>
      </w:r>
      <w:r w:rsidR="00927A5F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8F6E99" w:rsidRPr="00216373">
        <w:rPr>
          <w:rFonts w:ascii="Times New Roman" w:eastAsia="Times New Roman" w:hAnsi="Times New Roman"/>
          <w:sz w:val="28"/>
          <w:szCs w:val="28"/>
          <w:lang w:eastAsia="ru-RU"/>
        </w:rPr>
        <w:t>Ещё песен много знаем</w:t>
      </w:r>
    </w:p>
    <w:p w:rsidR="008F6E99" w:rsidRPr="00216373" w:rsidRDefault="008F6E99" w:rsidP="007B6D5C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A5F">
        <w:rPr>
          <w:rFonts w:ascii="Times New Roman" w:eastAsia="Times New Roman" w:hAnsi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(все вместе)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 и сейчас их </w:t>
      </w:r>
      <w:proofErr w:type="spellStart"/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заспиваем</w:t>
      </w:r>
      <w:proofErr w:type="spellEnd"/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!</w:t>
      </w:r>
    </w:p>
    <w:p w:rsidR="008F6E99" w:rsidRPr="00216373" w:rsidRDefault="008F6E99" w:rsidP="00216373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E5D0F" w:rsidRPr="00DE5D0F" w:rsidRDefault="008F6E99" w:rsidP="007B6D5C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/>
          <w:iCs/>
          <w:sz w:val="28"/>
          <w:szCs w:val="28"/>
          <w:bdr w:val="none" w:sz="0" w:space="0" w:color="auto" w:frame="1"/>
          <w:lang w:eastAsia="ru-RU"/>
        </w:rPr>
      </w:pPr>
      <w:r w:rsidRPr="00DE5D0F">
        <w:rPr>
          <w:rFonts w:ascii="Times New Roman" w:eastAsia="Times New Roman" w:hAnsi="Times New Roman"/>
          <w:bCs/>
          <w:sz w:val="28"/>
          <w:szCs w:val="28"/>
          <w:lang w:eastAsia="ru-RU"/>
        </w:rPr>
        <w:t>Исполняется песня </w:t>
      </w:r>
      <w:r w:rsidR="007B6D5C" w:rsidRPr="00DE5D0F">
        <w:rPr>
          <w:rFonts w:ascii="Times New Roman" w:eastAsia="Times New Roman" w:hAnsi="Times New Roman"/>
          <w:bCs/>
          <w:iCs/>
          <w:sz w:val="28"/>
          <w:szCs w:val="28"/>
          <w:bdr w:val="none" w:sz="0" w:space="0" w:color="auto" w:frame="1"/>
          <w:lang w:eastAsia="ru-RU"/>
        </w:rPr>
        <w:t>«</w:t>
      </w:r>
      <w:r w:rsidRPr="00DE5D0F">
        <w:rPr>
          <w:rFonts w:ascii="Times New Roman" w:eastAsia="Times New Roman" w:hAnsi="Times New Roman"/>
          <w:bCs/>
          <w:iCs/>
          <w:sz w:val="28"/>
          <w:szCs w:val="28"/>
          <w:bdr w:val="none" w:sz="0" w:space="0" w:color="auto" w:frame="1"/>
          <w:lang w:eastAsia="ru-RU"/>
        </w:rPr>
        <w:t xml:space="preserve">Ой да на Кубани» </w:t>
      </w:r>
      <w:r w:rsidR="00DE5D0F" w:rsidRPr="00DE5D0F">
        <w:rPr>
          <w:rFonts w:ascii="Times New Roman" w:eastAsia="Times New Roman" w:hAnsi="Times New Roman"/>
          <w:bCs/>
          <w:iCs/>
          <w:sz w:val="28"/>
          <w:szCs w:val="28"/>
          <w:bdr w:val="none" w:sz="0" w:space="0" w:color="auto" w:frame="1"/>
          <w:lang w:eastAsia="ru-RU"/>
        </w:rPr>
        <w:t xml:space="preserve">(слова </w:t>
      </w:r>
      <w:proofErr w:type="spellStart"/>
      <w:r w:rsidR="00DE5D0F" w:rsidRPr="00DE5D0F">
        <w:rPr>
          <w:rFonts w:ascii="Times New Roman" w:eastAsia="Times New Roman" w:hAnsi="Times New Roman"/>
          <w:bCs/>
          <w:iCs/>
          <w:sz w:val="28"/>
          <w:szCs w:val="28"/>
          <w:bdr w:val="none" w:sz="0" w:space="0" w:color="auto" w:frame="1"/>
          <w:lang w:eastAsia="ru-RU"/>
        </w:rPr>
        <w:t>В.Бакалдина</w:t>
      </w:r>
      <w:proofErr w:type="spellEnd"/>
      <w:r w:rsidR="00DE5D0F" w:rsidRPr="00DE5D0F">
        <w:rPr>
          <w:rFonts w:ascii="Times New Roman" w:eastAsia="Times New Roman" w:hAnsi="Times New Roman"/>
          <w:bCs/>
          <w:iCs/>
          <w:sz w:val="28"/>
          <w:szCs w:val="28"/>
          <w:bdr w:val="none" w:sz="0" w:space="0" w:color="auto" w:frame="1"/>
          <w:lang w:eastAsia="ru-RU"/>
        </w:rPr>
        <w:t>)</w:t>
      </w:r>
    </w:p>
    <w:p w:rsidR="00DE5D0F" w:rsidRPr="00DE5D0F" w:rsidRDefault="008F6E99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 xml:space="preserve">   </w:t>
      </w:r>
    </w:p>
    <w:p w:rsidR="00DE5D0F" w:rsidRPr="00DE5D0F" w:rsidRDefault="00046230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1.</w:t>
      </w:r>
      <w:r w:rsidR="00DE5D0F" w:rsidRPr="00DE5D0F">
        <w:rPr>
          <w:rFonts w:ascii="Times New Roman" w:eastAsia="Times New Roman" w:hAnsi="Times New Roman"/>
          <w:sz w:val="28"/>
          <w:szCs w:val="28"/>
          <w:lang w:eastAsia="ru-RU"/>
        </w:rPr>
        <w:t>Хорошо нам утром выйти в поле,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t>Хорошо встречать рассвет на воле,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И поёт душа о светлой доле,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t>Песню о родной земле.</w:t>
      </w:r>
    </w:p>
    <w:p w:rsidR="00DE5D0F" w:rsidRPr="00927A5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A5F">
        <w:rPr>
          <w:rFonts w:ascii="Times New Roman" w:eastAsia="Times New Roman" w:hAnsi="Times New Roman"/>
          <w:sz w:val="28"/>
          <w:szCs w:val="28"/>
          <w:lang w:eastAsia="ru-RU"/>
        </w:rPr>
        <w:t>Припев: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t>Ой, да на Кубани зори ясны,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t>Ой, да на Кубани вишни красны,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t>Ой, да на Кубани под высоким небом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t>Золотом горят хлеба!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DE5D0F" w:rsidRPr="00DE5D0F" w:rsidRDefault="00046230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2.</w:t>
      </w:r>
      <w:r w:rsidR="00DE5D0F" w:rsidRPr="00DE5D0F">
        <w:rPr>
          <w:rFonts w:ascii="Times New Roman" w:eastAsia="Times New Roman" w:hAnsi="Times New Roman"/>
          <w:sz w:val="28"/>
          <w:szCs w:val="28"/>
          <w:lang w:eastAsia="ru-RU"/>
        </w:rPr>
        <w:t>Хороша земля у нас на диво,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t>Это наши степи, наши нивы,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t>Нет, друзья, для нас судьбы счастливой,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t>Чем трудиться на земле.</w:t>
      </w:r>
    </w:p>
    <w:p w:rsidR="00DE5D0F" w:rsidRPr="00927A5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A5F">
        <w:rPr>
          <w:rFonts w:ascii="Times New Roman" w:eastAsia="Times New Roman" w:hAnsi="Times New Roman"/>
          <w:sz w:val="28"/>
          <w:szCs w:val="28"/>
          <w:lang w:eastAsia="ru-RU"/>
        </w:rPr>
        <w:t>Припев: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t>Ой, да на Кубани зори ясны,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t>Ой, да на Кубани вишни красны,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t>Ой, да на Кубани под высоким небом</w:t>
      </w:r>
    </w:p>
    <w:p w:rsidR="00DE5D0F" w:rsidRPr="00DE5D0F" w:rsidRDefault="009D5B73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046230"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2F455800" wp14:editId="124DC721">
            <wp:simplePos x="0" y="0"/>
            <wp:positionH relativeFrom="margin">
              <wp:posOffset>2600325</wp:posOffset>
            </wp:positionH>
            <wp:positionV relativeFrom="page">
              <wp:posOffset>4752975</wp:posOffset>
            </wp:positionV>
            <wp:extent cx="3619500" cy="2442210"/>
            <wp:effectExtent l="0" t="0" r="0" b="0"/>
            <wp:wrapTight wrapText="bothSides">
              <wp:wrapPolygon edited="0">
                <wp:start x="455" y="0"/>
                <wp:lineTo x="0" y="337"/>
                <wp:lineTo x="0" y="21229"/>
                <wp:lineTo x="455" y="21398"/>
                <wp:lineTo x="21032" y="21398"/>
                <wp:lineTo x="21486" y="21229"/>
                <wp:lineTo x="21486" y="337"/>
                <wp:lineTo x="21032" y="0"/>
                <wp:lineTo x="455" y="0"/>
              </wp:wrapPolygon>
            </wp:wrapTight>
            <wp:docPr id="12" name="Рисунок 12" descr="C:\Users\user\Desktop\IMG_20230826_204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_20230826_2049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64"/>
                    <a:stretch/>
                  </pic:blipFill>
                  <pic:spPr bwMode="auto">
                    <a:xfrm>
                      <a:off x="0" y="0"/>
                      <a:ext cx="3619500" cy="2442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5D0F" w:rsidRPr="00DE5D0F">
        <w:rPr>
          <w:rFonts w:ascii="Times New Roman" w:eastAsia="Times New Roman" w:hAnsi="Times New Roman"/>
          <w:sz w:val="28"/>
          <w:szCs w:val="28"/>
          <w:lang w:eastAsia="ru-RU"/>
        </w:rPr>
        <w:t>Золотом горят хлеба!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DE5D0F" w:rsidRPr="00DE5D0F" w:rsidRDefault="00046230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</w:t>
      </w:r>
      <w:r w:rsidR="00DE5D0F" w:rsidRPr="00DE5D0F">
        <w:rPr>
          <w:rFonts w:ascii="Times New Roman" w:eastAsia="Times New Roman" w:hAnsi="Times New Roman"/>
          <w:sz w:val="28"/>
          <w:szCs w:val="28"/>
          <w:lang w:eastAsia="ru-RU"/>
        </w:rPr>
        <w:t>Хорошо идёт у нас работа,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t>Мы берём всё новые высоты.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t>И всегда у нас одна забота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t>О своей родной земле.</w:t>
      </w:r>
    </w:p>
    <w:p w:rsidR="00DE5D0F" w:rsidRPr="00927A5F" w:rsidRDefault="008F6E99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A5F">
        <w:rPr>
          <w:rFonts w:ascii="Times New Roman" w:eastAsia="Times New Roman" w:hAnsi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r w:rsidR="00DE5D0F" w:rsidRPr="00927A5F">
        <w:rPr>
          <w:rFonts w:ascii="Times New Roman" w:eastAsia="Times New Roman" w:hAnsi="Times New Roman"/>
          <w:sz w:val="28"/>
          <w:szCs w:val="28"/>
          <w:lang w:eastAsia="ru-RU"/>
        </w:rPr>
        <w:t>Припев: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t>Ой, да на Кубани зори ясны,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t>Ой, да на Кубани вишни красны,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t>Ой, да на Кубани под высоким небом</w:t>
      </w:r>
    </w:p>
    <w:p w:rsidR="00DE5D0F" w:rsidRPr="00DE5D0F" w:rsidRDefault="00DE5D0F" w:rsidP="00DE5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sz w:val="28"/>
          <w:szCs w:val="28"/>
          <w:lang w:eastAsia="ru-RU"/>
        </w:rPr>
        <w:t>Золотом горят хлеба!</w:t>
      </w:r>
    </w:p>
    <w:p w:rsidR="008F6E99" w:rsidRPr="00216373" w:rsidRDefault="008F6E99" w:rsidP="00927A5F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5D0F">
        <w:rPr>
          <w:rFonts w:ascii="Times New Roman" w:eastAsia="Times New Roman" w:hAnsi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 xml:space="preserve">                                    </w:t>
      </w:r>
    </w:p>
    <w:p w:rsidR="008F6E99" w:rsidRPr="00216373" w:rsidRDefault="00DE5D0F" w:rsidP="0021637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927A5F">
        <w:rPr>
          <w:rFonts w:ascii="Times New Roman" w:eastAsia="Times New Roman" w:hAnsi="Times New Roman"/>
          <w:bCs/>
          <w:iCs/>
          <w:noProof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65408" behindDoc="1" locked="0" layoutInCell="1" allowOverlap="1" wp14:anchorId="5CA0ECC3" wp14:editId="24A7CE15">
            <wp:simplePos x="0" y="0"/>
            <wp:positionH relativeFrom="margin">
              <wp:posOffset>2647950</wp:posOffset>
            </wp:positionH>
            <wp:positionV relativeFrom="page">
              <wp:posOffset>923925</wp:posOffset>
            </wp:positionV>
            <wp:extent cx="3644265" cy="2343150"/>
            <wp:effectExtent l="0" t="0" r="0" b="0"/>
            <wp:wrapTight wrapText="bothSides">
              <wp:wrapPolygon edited="0">
                <wp:start x="452" y="0"/>
                <wp:lineTo x="0" y="351"/>
                <wp:lineTo x="0" y="21249"/>
                <wp:lineTo x="452" y="21424"/>
                <wp:lineTo x="21002" y="21424"/>
                <wp:lineTo x="21453" y="21249"/>
                <wp:lineTo x="21453" y="351"/>
                <wp:lineTo x="21002" y="0"/>
                <wp:lineTo x="452" y="0"/>
              </wp:wrapPolygon>
            </wp:wrapTight>
            <wp:docPr id="10" name="Рисунок 10" descr="C:\Users\user\Desktop\IMG_20230826_204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_20230826_2049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265" cy="2343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6D5C" w:rsidRPr="00927A5F">
        <w:rPr>
          <w:rFonts w:ascii="Times New Roman" w:hAnsi="Times New Roman"/>
          <w:sz w:val="28"/>
          <w:szCs w:val="28"/>
        </w:rPr>
        <w:t>Дети:</w:t>
      </w:r>
      <w:r w:rsidR="007B6D5C">
        <w:rPr>
          <w:rFonts w:ascii="Times New Roman" w:hAnsi="Times New Roman"/>
          <w:b/>
          <w:sz w:val="28"/>
          <w:szCs w:val="28"/>
        </w:rPr>
        <w:t xml:space="preserve"> </w:t>
      </w:r>
      <w:r w:rsidR="008F6E99" w:rsidRPr="00216373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Детский сад у нас хорош –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Лучше сада не найдёшь.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Обойди хоть весь район</w:t>
      </w:r>
    </w:p>
    <w:p w:rsidR="007F44B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 xml:space="preserve">Лучшим будет </w:t>
      </w:r>
      <w:proofErr w:type="spellStart"/>
      <w:r w:rsidRPr="00216373">
        <w:rPr>
          <w:rFonts w:ascii="Times New Roman" w:hAnsi="Times New Roman"/>
          <w:sz w:val="28"/>
          <w:szCs w:val="28"/>
        </w:rPr>
        <w:t>всё-же</w:t>
      </w:r>
      <w:proofErr w:type="spellEnd"/>
      <w:r w:rsidRPr="00216373">
        <w:rPr>
          <w:rFonts w:ascii="Times New Roman" w:hAnsi="Times New Roman"/>
          <w:sz w:val="28"/>
          <w:szCs w:val="28"/>
        </w:rPr>
        <w:t xml:space="preserve"> он.</w:t>
      </w:r>
    </w:p>
    <w:p w:rsidR="007F44B9" w:rsidRPr="00216373" w:rsidRDefault="007F44B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Посмотрите, гости наши,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Как мы весело вам спляшем.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Нам плясать и петь не лень.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Мы б плясали целый день.</w:t>
      </w:r>
    </w:p>
    <w:p w:rsidR="008F6E99" w:rsidRPr="00046230" w:rsidRDefault="008F6E99" w:rsidP="00216373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046230">
        <w:rPr>
          <w:rFonts w:ascii="Times New Roman" w:hAnsi="Times New Roman"/>
          <w:i/>
          <w:sz w:val="28"/>
          <w:szCs w:val="28"/>
        </w:rPr>
        <w:lastRenderedPageBreak/>
        <w:t xml:space="preserve">Исполняется </w:t>
      </w:r>
      <w:proofErr w:type="gramStart"/>
      <w:r w:rsidRPr="00046230">
        <w:rPr>
          <w:rFonts w:ascii="Times New Roman" w:hAnsi="Times New Roman"/>
          <w:i/>
          <w:sz w:val="28"/>
          <w:szCs w:val="28"/>
        </w:rPr>
        <w:t>танец </w:t>
      </w:r>
      <w:r w:rsidR="00046230">
        <w:rPr>
          <w:rFonts w:ascii="Times New Roman" w:hAnsi="Times New Roman"/>
          <w:i/>
          <w:sz w:val="28"/>
          <w:szCs w:val="28"/>
        </w:rPr>
        <w:t xml:space="preserve"> </w:t>
      </w:r>
      <w:r w:rsidRPr="00046230">
        <w:rPr>
          <w:rFonts w:ascii="Times New Roman" w:hAnsi="Times New Roman"/>
          <w:i/>
          <w:iCs/>
          <w:sz w:val="28"/>
          <w:szCs w:val="28"/>
          <w:bdr w:val="none" w:sz="0" w:space="0" w:color="auto" w:frame="1"/>
        </w:rPr>
        <w:t>«</w:t>
      </w:r>
      <w:proofErr w:type="gramEnd"/>
      <w:r w:rsidRPr="00046230">
        <w:rPr>
          <w:rFonts w:ascii="Times New Roman" w:hAnsi="Times New Roman"/>
          <w:bCs/>
          <w:i/>
          <w:iCs/>
          <w:sz w:val="28"/>
          <w:szCs w:val="28"/>
          <w:bdr w:val="none" w:sz="0" w:space="0" w:color="auto" w:frame="1"/>
        </w:rPr>
        <w:t>Маленькая полька</w:t>
      </w:r>
      <w:r w:rsidRPr="00046230">
        <w:rPr>
          <w:rFonts w:ascii="Times New Roman" w:hAnsi="Times New Roman"/>
          <w:i/>
          <w:iCs/>
          <w:sz w:val="28"/>
          <w:szCs w:val="28"/>
          <w:bdr w:val="none" w:sz="0" w:space="0" w:color="auto" w:frame="1"/>
        </w:rPr>
        <w:t>»</w:t>
      </w:r>
      <w:r w:rsidRPr="00046230">
        <w:rPr>
          <w:rFonts w:ascii="Times New Roman" w:hAnsi="Times New Roman"/>
          <w:i/>
          <w:sz w:val="28"/>
          <w:szCs w:val="28"/>
        </w:rPr>
        <w:t>.</w:t>
      </w:r>
      <w:r w:rsidR="00046230">
        <w:rPr>
          <w:rFonts w:ascii="Times New Roman" w:hAnsi="Times New Roman"/>
          <w:i/>
          <w:sz w:val="28"/>
          <w:szCs w:val="28"/>
        </w:rPr>
        <w:t xml:space="preserve"> </w:t>
      </w:r>
      <w:r w:rsidR="00DE5D0F" w:rsidRPr="00046230">
        <w:rPr>
          <w:rFonts w:ascii="Times New Roman" w:hAnsi="Times New Roman"/>
          <w:bCs/>
          <w:i/>
          <w:sz w:val="28"/>
          <w:szCs w:val="28"/>
          <w:bdr w:val="none" w:sz="0" w:space="0" w:color="auto" w:frame="1"/>
        </w:rPr>
        <w:t>(музыка по выбору музыкального руководителя)</w:t>
      </w:r>
    </w:p>
    <w:p w:rsidR="008F6E99" w:rsidRPr="00927A5F" w:rsidRDefault="008F6E99" w:rsidP="0004623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 xml:space="preserve">Ведущий: </w:t>
      </w:r>
      <w:r w:rsidRPr="00927A5F">
        <w:rPr>
          <w:rFonts w:ascii="Times New Roman" w:hAnsi="Times New Roman"/>
          <w:sz w:val="28"/>
          <w:szCs w:val="28"/>
        </w:rPr>
        <w:t>Ай да молодцы, </w:t>
      </w:r>
      <w:r w:rsidRPr="00927A5F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казачата</w:t>
      </w:r>
      <w:r w:rsidRPr="00927A5F">
        <w:rPr>
          <w:rFonts w:ascii="Times New Roman" w:hAnsi="Times New Roman"/>
          <w:sz w:val="28"/>
          <w:szCs w:val="28"/>
        </w:rPr>
        <w:t>! Таких замечательных ребят нет ни в одном детском саду!</w:t>
      </w:r>
    </w:p>
    <w:p w:rsidR="008F6E99" w:rsidRPr="00927A5F" w:rsidRDefault="008F6E99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A5F">
        <w:rPr>
          <w:rFonts w:ascii="Times New Roman" w:eastAsia="Times New Roman" w:hAnsi="Times New Roman"/>
          <w:sz w:val="28"/>
          <w:szCs w:val="28"/>
          <w:lang w:eastAsia="ru-RU"/>
        </w:rPr>
        <w:t>Дети:</w:t>
      </w:r>
    </w:p>
    <w:p w:rsidR="008F6E99" w:rsidRPr="00216373" w:rsidRDefault="008F6E99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Пришла пора сказать вам «До свидания»,   </w:t>
      </w:r>
    </w:p>
    <w:p w:rsidR="008F6E99" w:rsidRPr="00216373" w:rsidRDefault="008F6E99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Но всё равно не будем мы грустить,                </w:t>
      </w:r>
    </w:p>
    <w:p w:rsidR="008F6E99" w:rsidRPr="00216373" w:rsidRDefault="008F6E99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Сегодня хочется на празднике прощальном</w:t>
      </w:r>
    </w:p>
    <w:p w:rsidR="008F6E99" w:rsidRPr="00216373" w:rsidRDefault="008F6E99" w:rsidP="002163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Лишь доброе «Спасибо» говорить.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Хорошо здесь в садике нам было –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Это мы вам честно говорим.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И от всей души большое вам спасибо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Все мы вас благодарим.</w:t>
      </w:r>
    </w:p>
    <w:p w:rsidR="008F6E99" w:rsidRPr="00216373" w:rsidRDefault="00927A5F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 wp14:anchorId="75BC9819" wp14:editId="5F23FEDA">
            <wp:simplePos x="0" y="0"/>
            <wp:positionH relativeFrom="margin">
              <wp:posOffset>2571750</wp:posOffset>
            </wp:positionH>
            <wp:positionV relativeFrom="paragraph">
              <wp:posOffset>76835</wp:posOffset>
            </wp:positionV>
            <wp:extent cx="3606165" cy="2464435"/>
            <wp:effectExtent l="0" t="0" r="0" b="0"/>
            <wp:wrapTight wrapText="bothSides">
              <wp:wrapPolygon edited="0">
                <wp:start x="456" y="0"/>
                <wp:lineTo x="0" y="334"/>
                <wp:lineTo x="0" y="21205"/>
                <wp:lineTo x="456" y="21372"/>
                <wp:lineTo x="20995" y="21372"/>
                <wp:lineTo x="21452" y="21205"/>
                <wp:lineTo x="21452" y="334"/>
                <wp:lineTo x="20995" y="0"/>
                <wp:lineTo x="456" y="0"/>
              </wp:wrapPolygon>
            </wp:wrapTight>
            <wp:docPr id="13" name="Рисунок 13" descr="C:\Users\user\Desktop\IMG_20230826_20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_20230826_2047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165" cy="2464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Мы воспитателей своих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Второй считали мамой.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Мы были с вами иногда</w:t>
      </w:r>
    </w:p>
    <w:p w:rsidR="008F6E99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Капризны и упрямы.</w:t>
      </w:r>
    </w:p>
    <w:p w:rsidR="007B6D5C" w:rsidRPr="00216373" w:rsidRDefault="007B6D5C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Вы мыли стены и полы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Игрушки и посуду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Я няню добрую свою</w:t>
      </w:r>
    </w:p>
    <w:p w:rsidR="00B35072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Вовеки не позабуду.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За завтраки и за обеды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 xml:space="preserve">За щи и за компоты 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За пищу калорийную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За добрую заботу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За то, что было вкусно нам,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Спасибо нашим поварам.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Медицинский персонал</w:t>
      </w:r>
    </w:p>
    <w:p w:rsidR="008F6E99" w:rsidRPr="00216373" w:rsidRDefault="009D5B7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 wp14:anchorId="47A306A3" wp14:editId="54427FB1">
            <wp:simplePos x="0" y="0"/>
            <wp:positionH relativeFrom="column">
              <wp:posOffset>3342640</wp:posOffset>
            </wp:positionH>
            <wp:positionV relativeFrom="paragraph">
              <wp:posOffset>-835660</wp:posOffset>
            </wp:positionV>
            <wp:extent cx="2463165" cy="2963545"/>
            <wp:effectExtent l="0" t="0" r="0" b="8255"/>
            <wp:wrapTight wrapText="bothSides">
              <wp:wrapPolygon edited="0">
                <wp:start x="668" y="0"/>
                <wp:lineTo x="0" y="278"/>
                <wp:lineTo x="0" y="21382"/>
                <wp:lineTo x="668" y="21521"/>
                <wp:lineTo x="20715" y="21521"/>
                <wp:lineTo x="21383" y="21382"/>
                <wp:lineTo x="21383" y="278"/>
                <wp:lineTo x="20715" y="0"/>
                <wp:lineTo x="668" y="0"/>
              </wp:wrapPolygon>
            </wp:wrapTight>
            <wp:docPr id="14" name="Рисунок 14" descr="C:\Users\user\Desktop\IMG_20230826_203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_20230826_2038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165" cy="2963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6E99" w:rsidRPr="00216373">
        <w:rPr>
          <w:rFonts w:ascii="Times New Roman" w:hAnsi="Times New Roman"/>
          <w:sz w:val="28"/>
          <w:szCs w:val="28"/>
        </w:rPr>
        <w:t>Нам здоровье сохранял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И прививки, и зелёнка.</w:t>
      </w:r>
    </w:p>
    <w:p w:rsidR="00927A5F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Самый лучший друг ребёнка.</w:t>
      </w:r>
      <w:r w:rsidR="00927A5F">
        <w:rPr>
          <w:rFonts w:ascii="Times New Roman" w:hAnsi="Times New Roman"/>
          <w:sz w:val="28"/>
          <w:szCs w:val="28"/>
        </w:rPr>
        <w:t xml:space="preserve"> 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Наш завхоз и кладовщик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Сидеть без дела не привык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Знает всё наперечёт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 xml:space="preserve">Ему и </w:t>
      </w:r>
      <w:proofErr w:type="gramStart"/>
      <w:r w:rsidRPr="00216373">
        <w:rPr>
          <w:rFonts w:ascii="Times New Roman" w:hAnsi="Times New Roman"/>
          <w:sz w:val="28"/>
          <w:szCs w:val="28"/>
        </w:rPr>
        <w:t>слава</w:t>
      </w:r>
      <w:proofErr w:type="gramEnd"/>
      <w:r w:rsidRPr="00216373">
        <w:rPr>
          <w:rFonts w:ascii="Times New Roman" w:hAnsi="Times New Roman"/>
          <w:sz w:val="28"/>
          <w:szCs w:val="28"/>
        </w:rPr>
        <w:t xml:space="preserve"> и почёт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Целый день наш методист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У компьютера сидит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lastRenderedPageBreak/>
        <w:t>По программе, чтоб с пелёнок</w:t>
      </w:r>
    </w:p>
    <w:p w:rsidR="00927A5F" w:rsidRDefault="007F44B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Рос талантливым ребёнок.</w:t>
      </w:r>
      <w:r w:rsidR="00927A5F">
        <w:rPr>
          <w:rFonts w:ascii="Times New Roman" w:hAnsi="Times New Roman"/>
          <w:sz w:val="28"/>
          <w:szCs w:val="28"/>
        </w:rPr>
        <w:t xml:space="preserve"> </w:t>
      </w:r>
    </w:p>
    <w:p w:rsidR="00927A5F" w:rsidRDefault="00927A5F" w:rsidP="00216373">
      <w:pPr>
        <w:spacing w:after="0" w:line="240" w:lineRule="auto"/>
        <w:rPr>
          <w:rFonts w:ascii="Times New Roman" w:hAnsi="Times New Roman"/>
          <w:sz w:val="28"/>
          <w:szCs w:val="28"/>
        </w:rPr>
        <w:sectPr w:rsidR="00927A5F" w:rsidSect="00CC6945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space="708"/>
          <w:titlePg/>
          <w:docGrid w:linePitch="360"/>
        </w:sectPr>
      </w:pP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lastRenderedPageBreak/>
        <w:t>С музыкантом нашим мы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Петь готовы до зари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Полонезы и кадрили</w:t>
      </w:r>
    </w:p>
    <w:p w:rsidR="008F6E99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Польки тоже не забыли.</w:t>
      </w:r>
    </w:p>
    <w:p w:rsidR="00ED1D43" w:rsidRPr="00216373" w:rsidRDefault="00ED1D4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От всей души спасибо говорим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Мы нашей прачке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Посмотрите, как сильны мы,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Как здоровы и бодры!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И активны, и быстры!</w:t>
      </w:r>
      <w:r w:rsidRPr="00216373">
        <w:rPr>
          <w:rFonts w:ascii="Times New Roman" w:eastAsia="Times New Roman" w:hAnsi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Мы на спорте не сидели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Занимались утром, днём…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Физруку за эти цели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Крепко руку мы пожмём.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А заведующую нашу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Будем в школе вспоминать,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Это очень ведь не просто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Детям сердце отдавать.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Наш праздник </w:t>
      </w:r>
      <w:r w:rsidRPr="00216373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выпускной</w:t>
      </w:r>
      <w:r w:rsidRPr="00216373">
        <w:rPr>
          <w:rFonts w:ascii="Times New Roman" w:hAnsi="Times New Roman"/>
          <w:b/>
          <w:sz w:val="28"/>
          <w:szCs w:val="28"/>
        </w:rPr>
        <w:t>,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Тебя мы ждали,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Но расставаться с садом, нету сил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Мы не забудем тех, кого узнали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Кто нас любил, воспитывал, растил.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lastRenderedPageBreak/>
        <w:t>Мы подросли, окрепли, поумнели,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Умеем петь, плясать, стихи читать,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Решать задачи, составлять рассказы</w:t>
      </w:r>
    </w:p>
    <w:p w:rsidR="008F6E99" w:rsidRPr="00216373" w:rsidRDefault="008F6E99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И разные картинки рисовать.</w:t>
      </w:r>
    </w:p>
    <w:p w:rsidR="008F6E99" w:rsidRPr="00216373" w:rsidRDefault="008F6E99" w:rsidP="00ED1D43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F6E99" w:rsidRPr="00216373" w:rsidRDefault="008F6E99" w:rsidP="00216373">
      <w:pPr>
        <w:shd w:val="clear" w:color="auto" w:fill="FFFFFF"/>
        <w:spacing w:after="0" w:line="240" w:lineRule="auto"/>
        <w:ind w:hanging="702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hAnsi="Times New Roman"/>
          <w:sz w:val="28"/>
          <w:szCs w:val="28"/>
        </w:rPr>
        <w:t xml:space="preserve">       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ED1D4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927A5F">
        <w:rPr>
          <w:rFonts w:ascii="Times New Roman" w:eastAsia="Times New Roman" w:hAnsi="Times New Roman"/>
          <w:sz w:val="28"/>
          <w:szCs w:val="28"/>
          <w:lang w:eastAsia="ru-RU"/>
        </w:rPr>
        <w:t xml:space="preserve">Сегодня день весенний, 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светлый,          </w:t>
      </w:r>
    </w:p>
    <w:p w:rsidR="008F6E99" w:rsidRPr="00216373" w:rsidRDefault="008F6E99" w:rsidP="00216373">
      <w:pPr>
        <w:shd w:val="clear" w:color="auto" w:fill="FFFFFF"/>
        <w:spacing w:after="0" w:line="240" w:lineRule="auto"/>
        <w:ind w:hanging="702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         Такой волнующий для нас.</w:t>
      </w:r>
    </w:p>
    <w:p w:rsidR="008F6E99" w:rsidRPr="00216373" w:rsidRDefault="008F6E99" w:rsidP="00216373">
      <w:pPr>
        <w:shd w:val="clear" w:color="auto" w:fill="FFFFFF"/>
        <w:spacing w:after="0" w:line="240" w:lineRule="auto"/>
        <w:ind w:hanging="1410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                 </w:t>
      </w:r>
      <w:r w:rsidR="00ED1D43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Промчится лето незаметно,                  </w:t>
      </w:r>
    </w:p>
    <w:p w:rsidR="008F6E99" w:rsidRPr="00216373" w:rsidRDefault="008F6E99" w:rsidP="00216373">
      <w:pPr>
        <w:shd w:val="clear" w:color="auto" w:fill="FFFFFF"/>
        <w:spacing w:after="0" w:line="240" w:lineRule="auto"/>
        <w:ind w:hanging="1410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         </w:t>
      </w:r>
      <w:r w:rsidR="00ED1D4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 Нас встретит школа, первый класс!</w:t>
      </w:r>
    </w:p>
    <w:p w:rsidR="008F6E99" w:rsidRPr="00216373" w:rsidRDefault="008F6E99" w:rsidP="00ED1D4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F6E99" w:rsidRPr="00ED1D43" w:rsidRDefault="00ED1D43" w:rsidP="00ED1D43">
      <w:pPr>
        <w:shd w:val="clear" w:color="auto" w:fill="FFFFFF"/>
        <w:spacing w:after="0" w:line="240" w:lineRule="auto"/>
        <w:ind w:hanging="141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               </w:t>
      </w:r>
      <w:r w:rsidR="008F6E99" w:rsidRPr="00216373">
        <w:rPr>
          <w:rFonts w:ascii="Times New Roman" w:eastAsia="Times New Roman" w:hAnsi="Times New Roman"/>
          <w:sz w:val="28"/>
          <w:szCs w:val="28"/>
          <w:lang w:eastAsia="ru-RU"/>
        </w:rPr>
        <w:t>Мы в школе столько книг прочтём            </w:t>
      </w:r>
    </w:p>
    <w:p w:rsidR="008F6E99" w:rsidRPr="00216373" w:rsidRDefault="008F6E99" w:rsidP="00216373">
      <w:pPr>
        <w:shd w:val="clear" w:color="auto" w:fill="FFFFFF"/>
        <w:spacing w:after="0" w:line="240" w:lineRule="auto"/>
        <w:ind w:hanging="1410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Страница за страницей,</w:t>
      </w:r>
    </w:p>
    <w:p w:rsidR="008F6E99" w:rsidRPr="00216373" w:rsidRDefault="008F6E99" w:rsidP="00216373">
      <w:pPr>
        <w:shd w:val="clear" w:color="auto" w:fill="FFFFFF"/>
        <w:spacing w:after="0" w:line="240" w:lineRule="auto"/>
        <w:ind w:hanging="1410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                   Прощай наш милый детский сад,                   </w:t>
      </w:r>
    </w:p>
    <w:p w:rsidR="008F6E99" w:rsidRDefault="008F6E99" w:rsidP="00216373">
      <w:pPr>
        <w:shd w:val="clear" w:color="auto" w:fill="FFFFFF"/>
        <w:spacing w:after="0" w:line="240" w:lineRule="auto"/>
        <w:ind w:hanging="1410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Мы все идём учиться!</w:t>
      </w:r>
    </w:p>
    <w:p w:rsidR="00ED1D43" w:rsidRPr="00216373" w:rsidRDefault="00ED1D43" w:rsidP="00216373">
      <w:pPr>
        <w:shd w:val="clear" w:color="auto" w:fill="FFFFFF"/>
        <w:spacing w:after="0" w:line="240" w:lineRule="auto"/>
        <w:ind w:hanging="1410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F6E99" w:rsidRPr="00216373" w:rsidRDefault="008F6E99" w:rsidP="00216373">
      <w:pPr>
        <w:shd w:val="clear" w:color="auto" w:fill="FFFFFF"/>
        <w:spacing w:after="0" w:line="240" w:lineRule="auto"/>
        <w:ind w:hanging="1410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hAnsi="Times New Roman"/>
          <w:sz w:val="28"/>
          <w:szCs w:val="28"/>
        </w:rPr>
        <w:t xml:space="preserve">                </w:t>
      </w:r>
      <w:r w:rsidRPr="0021637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="00ED1D4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Любимый детский сад, прощай,              </w:t>
      </w:r>
    </w:p>
    <w:p w:rsidR="008F6E99" w:rsidRPr="00216373" w:rsidRDefault="008F6E99" w:rsidP="00216373">
      <w:pPr>
        <w:shd w:val="clear" w:color="auto" w:fill="FFFFFF"/>
        <w:spacing w:after="0" w:line="240" w:lineRule="auto"/>
        <w:ind w:hanging="1410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                  Ты новых малышей встречай!</w:t>
      </w:r>
    </w:p>
    <w:p w:rsidR="008F6E99" w:rsidRPr="00216373" w:rsidRDefault="008F6E99" w:rsidP="00216373">
      <w:pPr>
        <w:shd w:val="clear" w:color="auto" w:fill="FFFFFF"/>
        <w:spacing w:after="0" w:line="240" w:lineRule="auto"/>
        <w:ind w:hanging="1410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                  Им светом ласковым свети                            </w:t>
      </w:r>
    </w:p>
    <w:p w:rsidR="008F6E99" w:rsidRPr="00216373" w:rsidRDefault="008F6E99" w:rsidP="00216373">
      <w:pPr>
        <w:shd w:val="clear" w:color="auto" w:fill="FFFFFF"/>
        <w:spacing w:after="0" w:line="240" w:lineRule="auto"/>
        <w:ind w:hanging="1410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                  И новых дошколят расти!</w:t>
      </w:r>
    </w:p>
    <w:p w:rsidR="00FE4DBA" w:rsidRPr="00216373" w:rsidRDefault="00FE4DBA" w:rsidP="00216373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7A5F" w:rsidRDefault="00927A5F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sectPr w:rsidR="00927A5F" w:rsidSect="00927A5F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num="2" w:space="708"/>
          <w:titlePg/>
          <w:docGrid w:linePitch="360"/>
        </w:sectPr>
      </w:pPr>
    </w:p>
    <w:p w:rsidR="008F6E99" w:rsidRPr="00216373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A5F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lastRenderedPageBreak/>
        <w:t>Ведущий:</w:t>
      </w:r>
      <w:r w:rsidRPr="00216373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="00ED1D43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(</w:t>
      </w:r>
      <w:r w:rsidRPr="0004623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Говорит слова под музыку.</w:t>
      </w:r>
      <w:r w:rsidR="00ED1D43" w:rsidRPr="0004623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)</w:t>
      </w:r>
    </w:p>
    <w:p w:rsidR="008F6E99" w:rsidRPr="00216373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Здесь всему вас научили,</w:t>
      </w:r>
    </w:p>
    <w:p w:rsidR="008F6E99" w:rsidRPr="00216373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Не болейте, не скучайте,</w:t>
      </w:r>
    </w:p>
    <w:p w:rsidR="008F6E99" w:rsidRPr="00216373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В школе знанья получайте.</w:t>
      </w:r>
    </w:p>
    <w:p w:rsidR="008F6E99" w:rsidRPr="00216373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Будьте любознательны,</w:t>
      </w:r>
    </w:p>
    <w:p w:rsidR="008F6E99" w:rsidRPr="00216373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Во всём всегда старательны.</w:t>
      </w:r>
    </w:p>
    <w:p w:rsidR="008C206A" w:rsidRPr="00216373" w:rsidRDefault="008C206A" w:rsidP="00216373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F6E99" w:rsidRPr="00216373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A5F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Ведущий:</w:t>
      </w:r>
      <w:r w:rsidRPr="00216373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Слово для напутствия предоставляется настоятелю   храма </w:t>
      </w:r>
      <w:proofErr w:type="spellStart"/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великомученника</w:t>
      </w:r>
      <w:proofErr w:type="spellEnd"/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 Георгия Победоносца отцу Сергию.</w:t>
      </w:r>
    </w:p>
    <w:p w:rsidR="008C206A" w:rsidRPr="00216373" w:rsidRDefault="008C206A" w:rsidP="00046230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C206A" w:rsidRDefault="00ED1D43" w:rsidP="00ED1D43">
      <w:pPr>
        <w:shd w:val="clear" w:color="auto" w:fill="FFFFFF"/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046230">
        <w:rPr>
          <w:rFonts w:ascii="Times New Roman" w:eastAsia="Times New Roman" w:hAnsi="Times New Roman"/>
          <w:i/>
          <w:sz w:val="28"/>
          <w:szCs w:val="28"/>
          <w:lang w:eastAsia="ru-RU"/>
        </w:rPr>
        <w:t>Напутственное слово отца Сергия</w:t>
      </w:r>
    </w:p>
    <w:p w:rsidR="00046230" w:rsidRPr="00046230" w:rsidRDefault="00046230" w:rsidP="00ED1D43">
      <w:pPr>
        <w:shd w:val="clear" w:color="auto" w:fill="FFFFFF"/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FE4DBA" w:rsidRPr="00927A5F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A5F">
        <w:rPr>
          <w:rFonts w:ascii="Times New Roman" w:eastAsia="Times New Roman" w:hAnsi="Times New Roman"/>
          <w:bCs/>
          <w:sz w:val="28"/>
          <w:szCs w:val="28"/>
          <w:lang w:eastAsia="ru-RU"/>
        </w:rPr>
        <w:t>Ведущий:</w:t>
      </w:r>
      <w:r w:rsidRPr="00927A5F">
        <w:rPr>
          <w:rFonts w:ascii="Times New Roman" w:eastAsia="Times New Roman" w:hAnsi="Times New Roman"/>
          <w:sz w:val="28"/>
          <w:szCs w:val="28"/>
          <w:lang w:eastAsia="ru-RU"/>
        </w:rPr>
        <w:t xml:space="preserve"> Спасибо за добрые слова, за напутствие, Отец Сергий.</w:t>
      </w:r>
    </w:p>
    <w:p w:rsidR="008C206A" w:rsidRPr="00216373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A5F">
        <w:rPr>
          <w:rFonts w:ascii="Times New Roman" w:hAnsi="Times New Roman"/>
          <w:bCs/>
          <w:sz w:val="28"/>
          <w:szCs w:val="28"/>
        </w:rPr>
        <w:t>Ведущий:</w:t>
      </w:r>
      <w:r w:rsidRPr="00216373">
        <w:rPr>
          <w:rFonts w:ascii="Times New Roman" w:hAnsi="Times New Roman"/>
          <w:sz w:val="28"/>
          <w:szCs w:val="28"/>
        </w:rPr>
        <w:t xml:space="preserve"> Слово предоставляется заведующему дошкольным </w:t>
      </w:r>
    </w:p>
    <w:p w:rsidR="008F6E99" w:rsidRPr="00216373" w:rsidRDefault="009D5B73" w:rsidP="002163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3C800DB1" wp14:editId="179A012A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452370" cy="2860675"/>
            <wp:effectExtent l="0" t="0" r="5080" b="0"/>
            <wp:wrapTight wrapText="bothSides">
              <wp:wrapPolygon edited="0">
                <wp:start x="671" y="0"/>
                <wp:lineTo x="0" y="288"/>
                <wp:lineTo x="0" y="21001"/>
                <wp:lineTo x="336" y="21432"/>
                <wp:lineTo x="671" y="21432"/>
                <wp:lineTo x="20806" y="21432"/>
                <wp:lineTo x="21141" y="21432"/>
                <wp:lineTo x="21477" y="21001"/>
                <wp:lineTo x="21477" y="288"/>
                <wp:lineTo x="20806" y="0"/>
                <wp:lineTo x="671" y="0"/>
              </wp:wrapPolygon>
            </wp:wrapTight>
            <wp:docPr id="15" name="Рисунок 15" descr="C:\Users\user\Desktop\IMG_20230826_204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_20230826_20404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370" cy="2860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6E99" w:rsidRPr="00216373">
        <w:rPr>
          <w:rFonts w:ascii="Times New Roman" w:hAnsi="Times New Roman"/>
          <w:sz w:val="28"/>
          <w:szCs w:val="28"/>
        </w:rPr>
        <w:t xml:space="preserve">образовательным учреждением </w:t>
      </w:r>
      <w:r w:rsidR="00ED1D43">
        <w:rPr>
          <w:rFonts w:ascii="Times New Roman" w:hAnsi="Times New Roman"/>
          <w:sz w:val="28"/>
          <w:szCs w:val="28"/>
        </w:rPr>
        <w:t>…</w:t>
      </w:r>
    </w:p>
    <w:p w:rsidR="00927A5F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(Вручение дипломов)</w:t>
      </w:r>
    </w:p>
    <w:p w:rsidR="008F6E99" w:rsidRPr="00927A5F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A5F">
        <w:rPr>
          <w:rFonts w:ascii="Times New Roman" w:eastAsia="Times New Roman" w:hAnsi="Times New Roman"/>
          <w:bCs/>
          <w:sz w:val="28"/>
          <w:szCs w:val="28"/>
          <w:lang w:eastAsia="ru-RU"/>
        </w:rPr>
        <w:t>Ведущий:</w:t>
      </w:r>
      <w:r w:rsidRPr="00927A5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8F6E99" w:rsidRPr="00216373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В добрый путь, ребятишки!</w:t>
      </w:r>
    </w:p>
    <w:p w:rsidR="008F6E99" w:rsidRPr="00216373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В самый светлый, удачливый час!</w:t>
      </w:r>
    </w:p>
    <w:p w:rsidR="008F6E99" w:rsidRPr="00216373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Пусть из каждой прочитанной книжки,</w:t>
      </w:r>
    </w:p>
    <w:p w:rsidR="00B35072" w:rsidRPr="00216373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>Льётся ясное солнце на вас.</w:t>
      </w:r>
    </w:p>
    <w:p w:rsidR="008F6E99" w:rsidRPr="00216373" w:rsidRDefault="008F6E99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A5F">
        <w:rPr>
          <w:rFonts w:ascii="Times New Roman" w:eastAsia="Times New Roman" w:hAnsi="Times New Roman"/>
          <w:bCs/>
          <w:sz w:val="28"/>
          <w:szCs w:val="28"/>
          <w:lang w:eastAsia="ru-RU"/>
        </w:rPr>
        <w:t>Ведущий:</w:t>
      </w: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 Все игры сыграны, все песни спеты.</w:t>
      </w:r>
    </w:p>
    <w:p w:rsidR="008F6E99" w:rsidRDefault="008F6E99" w:rsidP="00ED1D4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lang w:eastAsia="ru-RU"/>
        </w:rPr>
        <w:t xml:space="preserve">Окончен праздник! В добрый путь, друзья! </w:t>
      </w:r>
    </w:p>
    <w:p w:rsidR="00B35072" w:rsidRPr="00216373" w:rsidRDefault="00B35072" w:rsidP="00ED1D43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B35072" w:rsidRDefault="00B35072" w:rsidP="00216373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Песня «Гимн дошколят</w:t>
      </w:r>
      <w:r w:rsidR="008F6E99" w:rsidRPr="00ED1D43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»</w:t>
      </w:r>
      <w:r w:rsidR="00046230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 автор слов- И.</w:t>
      </w:r>
      <w:r w:rsidR="00046230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Хамидуллина</w:t>
      </w:r>
      <w:proofErr w:type="spellEnd"/>
      <w:r w:rsidR="00046230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, музыка – </w:t>
      </w:r>
      <w:proofErr w:type="spellStart"/>
      <w:r w:rsidR="00046230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Негляд</w:t>
      </w:r>
      <w:proofErr w:type="spellEnd"/>
      <w:r w:rsidR="00046230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 М.Л.</w:t>
      </w:r>
    </w:p>
    <w:p w:rsidR="00927A5F" w:rsidRDefault="00046230" w:rsidP="00927A5F">
      <w:pPr>
        <w:shd w:val="clear" w:color="auto" w:fill="FFFFFF"/>
        <w:spacing w:line="340" w:lineRule="atLeast"/>
        <w:textAlignment w:val="baseline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Знаю, есть место где-то на свете,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Это страна под названием «Дети»,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Там дети резвятся, играют, поют.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Весе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ло, дружно в стране той живут.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Это не чудо, это не сказка,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В этой стране только дети живут,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Её никогда не найдешь ты на карте.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Нашу страну детским садом зовут.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Припев: Детский сад наш «Ручеёк»,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Ты звени, звени, дружок.,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Звонкой песенкой своей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Собирай скорей друзей!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2.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Если, дружок, тебе станет вдруг грустно,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Ты, без сомнения, к нам приходи.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В нашей стране каждый житель – дошкольник,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С каждым ребенком нам по пути.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Наш «Ручеёк» мечтать вас научит,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В ваших фантазиях в небо лететь.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 новые звезды Вселенной откроем.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В век технологий все надо успеть!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Припев: Детский сад наш «Ручеёк»,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Ты звени, звени, дружок.,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Звонкой песенкой своей</w:t>
      </w:r>
      <w:r w:rsidR="00B35072" w:rsidRPr="00B3507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Собирай скорей друзей!</w:t>
      </w:r>
    </w:p>
    <w:p w:rsidR="00927A5F" w:rsidRDefault="00927A5F" w:rsidP="00927A5F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FE4DBA" w:rsidRPr="00ED1D43" w:rsidRDefault="00FE4DBA" w:rsidP="00927A5F">
      <w:pPr>
        <w:spacing w:after="0" w:line="240" w:lineRule="auto"/>
        <w:jc w:val="center"/>
        <w:rPr>
          <w:rFonts w:ascii="Times New Roman" w:hAnsi="Times New Roman"/>
          <w:b/>
          <w:sz w:val="32"/>
          <w:szCs w:val="28"/>
        </w:rPr>
      </w:pPr>
      <w:r w:rsidRPr="00ED1D43">
        <w:rPr>
          <w:rFonts w:ascii="Times New Roman" w:hAnsi="Times New Roman"/>
          <w:b/>
          <w:sz w:val="32"/>
          <w:szCs w:val="28"/>
        </w:rPr>
        <w:lastRenderedPageBreak/>
        <w:t>Сценарий развлечения</w:t>
      </w:r>
      <w:r w:rsidRPr="00ED1D43">
        <w:rPr>
          <w:rFonts w:ascii="Times New Roman" w:hAnsi="Times New Roman"/>
          <w:sz w:val="32"/>
          <w:szCs w:val="28"/>
        </w:rPr>
        <w:t xml:space="preserve"> </w:t>
      </w:r>
      <w:r w:rsidRPr="00ED1D43">
        <w:rPr>
          <w:rFonts w:ascii="Times New Roman" w:hAnsi="Times New Roman"/>
          <w:b/>
          <w:sz w:val="32"/>
          <w:szCs w:val="28"/>
        </w:rPr>
        <w:t>«Покровская ярмарка».</w:t>
      </w:r>
    </w:p>
    <w:p w:rsidR="00FE4DBA" w:rsidRPr="00216373" w:rsidRDefault="00FE4DBA" w:rsidP="002163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4DBA" w:rsidRPr="00927A5F" w:rsidRDefault="00FE4DBA" w:rsidP="002163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27A5F">
        <w:rPr>
          <w:rFonts w:ascii="Times New Roman" w:hAnsi="Times New Roman"/>
          <w:sz w:val="28"/>
          <w:szCs w:val="28"/>
        </w:rPr>
        <w:t>Ведущий:</w:t>
      </w:r>
    </w:p>
    <w:p w:rsidR="00FE4DBA" w:rsidRPr="00216373" w:rsidRDefault="00FE4DBA" w:rsidP="002163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По осенним седым облакам вошла Богородица в храм</w:t>
      </w:r>
      <w:r w:rsidR="006D3D58">
        <w:rPr>
          <w:rFonts w:ascii="Times New Roman" w:hAnsi="Times New Roman"/>
          <w:sz w:val="28"/>
          <w:szCs w:val="28"/>
        </w:rPr>
        <w:t>,</w:t>
      </w:r>
    </w:p>
    <w:p w:rsidR="00FE4DBA" w:rsidRPr="00216373" w:rsidRDefault="00FE4DBA" w:rsidP="002163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На колени она опустилась, перед образом сына молилась.</w:t>
      </w:r>
    </w:p>
    <w:p w:rsidR="00FE4DBA" w:rsidRPr="00216373" w:rsidRDefault="00FE4DBA" w:rsidP="002163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И над всеми, кто верить готов, распростёрла святой свой покров.</w:t>
      </w:r>
    </w:p>
    <w:p w:rsidR="00FE4DBA" w:rsidRPr="00216373" w:rsidRDefault="00FE4DBA" w:rsidP="002163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hAnsi="Times New Roman"/>
          <w:sz w:val="28"/>
          <w:szCs w:val="28"/>
        </w:rPr>
        <w:t>Вот и Покров пришёл - праздник Богородицы Пречистой. Богородица издавна считалась покровительницей земли русской. Говорят, что в этот день она укрывает нас своим покрывалом, чтобы уберечь от бед и несчастий. Отсюда и названи</w:t>
      </w:r>
      <w:r w:rsidR="006D3D58">
        <w:rPr>
          <w:rFonts w:ascii="Times New Roman" w:hAnsi="Times New Roman"/>
          <w:sz w:val="28"/>
          <w:szCs w:val="28"/>
        </w:rPr>
        <w:t xml:space="preserve">е праздника — Покров. В старину </w:t>
      </w:r>
      <w:r w:rsidRPr="00216373">
        <w:rPr>
          <w:rFonts w:ascii="Times New Roman" w:hAnsi="Times New Roman"/>
          <w:sz w:val="28"/>
          <w:szCs w:val="28"/>
        </w:rPr>
        <w:t>на Кубани, осенью, когда был убран богатый урожай с полей, с огородов, очень любили проводить народные ярмарки. Отправимся и мы с вами сегодня на ярмарку!</w:t>
      </w:r>
    </w:p>
    <w:p w:rsidR="00FE4DBA" w:rsidRPr="00216373" w:rsidRDefault="00FE4DBA" w:rsidP="002163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D1D43" w:rsidRPr="006D3D58" w:rsidRDefault="00FE4DBA" w:rsidP="00ED1D43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6D3D58">
        <w:rPr>
          <w:rFonts w:ascii="Times New Roman" w:hAnsi="Times New Roman"/>
          <w:i/>
          <w:sz w:val="28"/>
          <w:szCs w:val="28"/>
        </w:rPr>
        <w:t>Звучит русская плясовая</w:t>
      </w:r>
      <w:r w:rsidR="00ED1D43" w:rsidRPr="006D3D58">
        <w:rPr>
          <w:rFonts w:ascii="Times New Roman" w:hAnsi="Times New Roman"/>
          <w:i/>
          <w:sz w:val="28"/>
          <w:szCs w:val="28"/>
        </w:rPr>
        <w:t xml:space="preserve"> (по выбору музыкального руководителя)</w:t>
      </w:r>
    </w:p>
    <w:p w:rsidR="00927A5F" w:rsidRPr="00927A5F" w:rsidRDefault="00FE4DBA" w:rsidP="00927A5F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  <w:sectPr w:rsidR="00927A5F" w:rsidRPr="00927A5F" w:rsidSect="00CC6945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space="708"/>
          <w:titlePg/>
          <w:docGrid w:linePitch="360"/>
        </w:sectPr>
      </w:pPr>
      <w:r w:rsidRPr="006D3D58">
        <w:rPr>
          <w:rFonts w:ascii="Times New Roman" w:hAnsi="Times New Roman"/>
          <w:i/>
          <w:sz w:val="28"/>
          <w:szCs w:val="28"/>
        </w:rPr>
        <w:t xml:space="preserve"> и появляются </w:t>
      </w:r>
      <w:r w:rsidR="00ED1D43" w:rsidRPr="006D3D58">
        <w:rPr>
          <w:rFonts w:ascii="Times New Roman" w:hAnsi="Times New Roman"/>
          <w:i/>
          <w:sz w:val="28"/>
          <w:szCs w:val="28"/>
        </w:rPr>
        <w:t>двое мальчиков в костюмах скоморохов.</w:t>
      </w:r>
      <w:r w:rsidRPr="00216373">
        <w:rPr>
          <w:rFonts w:ascii="Times New Roman" w:hAnsi="Times New Roman"/>
          <w:sz w:val="28"/>
          <w:szCs w:val="28"/>
        </w:rPr>
        <w:br/>
      </w:r>
    </w:p>
    <w:p w:rsidR="00FE4DBA" w:rsidRPr="00927A5F" w:rsidRDefault="00FE4DBA" w:rsidP="00216373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  <w:proofErr w:type="gramStart"/>
      <w:r w:rsidRPr="00927A5F">
        <w:rPr>
          <w:rFonts w:ascii="Times New Roman" w:hAnsi="Times New Roman"/>
          <w:bCs/>
          <w:sz w:val="28"/>
          <w:szCs w:val="28"/>
          <w:bdr w:val="none" w:sz="0" w:space="0" w:color="auto" w:frame="1"/>
          <w:shd w:val="clear" w:color="auto" w:fill="FFFFFF"/>
        </w:rPr>
        <w:lastRenderedPageBreak/>
        <w:t>Скоморох</w:t>
      </w:r>
      <w:r w:rsidR="00ED1D43" w:rsidRPr="00927A5F">
        <w:rPr>
          <w:rFonts w:ascii="Times New Roman" w:hAnsi="Times New Roman"/>
          <w:bCs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927A5F">
        <w:rPr>
          <w:rFonts w:ascii="Times New Roman" w:hAnsi="Times New Roman"/>
          <w:sz w:val="28"/>
          <w:szCs w:val="28"/>
          <w:shd w:val="clear" w:color="auto" w:fill="FFFFFF"/>
        </w:rPr>
        <w:br/>
        <w:t>Внимание</w:t>
      </w:r>
      <w:proofErr w:type="gramEnd"/>
      <w:r w:rsidRPr="00927A5F">
        <w:rPr>
          <w:rFonts w:ascii="Times New Roman" w:hAnsi="Times New Roman"/>
          <w:sz w:val="28"/>
          <w:szCs w:val="28"/>
          <w:shd w:val="clear" w:color="auto" w:fill="FFFFFF"/>
        </w:rPr>
        <w:t xml:space="preserve">! </w:t>
      </w:r>
      <w:proofErr w:type="gramStart"/>
      <w:r w:rsidRPr="00927A5F">
        <w:rPr>
          <w:rFonts w:ascii="Times New Roman" w:hAnsi="Times New Roman"/>
          <w:sz w:val="28"/>
          <w:szCs w:val="28"/>
          <w:shd w:val="clear" w:color="auto" w:fill="FFFFFF"/>
        </w:rPr>
        <w:t>Внимание!</w:t>
      </w:r>
      <w:r w:rsidRPr="00927A5F">
        <w:rPr>
          <w:rFonts w:ascii="Times New Roman" w:hAnsi="Times New Roman"/>
          <w:sz w:val="28"/>
          <w:szCs w:val="28"/>
        </w:rPr>
        <w:br/>
      </w:r>
      <w:r w:rsidRPr="00927A5F">
        <w:rPr>
          <w:rFonts w:ascii="Times New Roman" w:hAnsi="Times New Roman"/>
          <w:sz w:val="28"/>
          <w:szCs w:val="28"/>
          <w:shd w:val="clear" w:color="auto" w:fill="FFFFFF"/>
        </w:rPr>
        <w:t>Открывается</w:t>
      </w:r>
      <w:proofErr w:type="gramEnd"/>
      <w:r w:rsidRPr="00927A5F">
        <w:rPr>
          <w:rFonts w:ascii="Times New Roman" w:hAnsi="Times New Roman"/>
          <w:sz w:val="28"/>
          <w:szCs w:val="28"/>
          <w:shd w:val="clear" w:color="auto" w:fill="FFFFFF"/>
        </w:rPr>
        <w:t xml:space="preserve"> веселое гуляние!</w:t>
      </w:r>
      <w:r w:rsidRPr="00927A5F">
        <w:rPr>
          <w:rFonts w:ascii="Times New Roman" w:eastAsia="Times New Roman" w:hAnsi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27A5F">
        <w:rPr>
          <w:rFonts w:ascii="Times New Roman" w:hAnsi="Times New Roman"/>
          <w:sz w:val="28"/>
          <w:szCs w:val="28"/>
        </w:rPr>
        <w:br/>
      </w:r>
      <w:r w:rsidRPr="00927A5F">
        <w:rPr>
          <w:rFonts w:ascii="Times New Roman" w:hAnsi="Times New Roman"/>
          <w:sz w:val="28"/>
          <w:szCs w:val="28"/>
          <w:shd w:val="clear" w:color="auto" w:fill="FFFFFF"/>
        </w:rPr>
        <w:t>Торопись, честной народ,</w:t>
      </w:r>
      <w:r w:rsidRPr="00927A5F">
        <w:rPr>
          <w:rFonts w:ascii="Times New Roman" w:hAnsi="Times New Roman"/>
          <w:sz w:val="28"/>
          <w:szCs w:val="28"/>
        </w:rPr>
        <w:br/>
      </w:r>
      <w:r w:rsidRPr="00927A5F">
        <w:rPr>
          <w:rFonts w:ascii="Times New Roman" w:hAnsi="Times New Roman"/>
          <w:sz w:val="28"/>
          <w:szCs w:val="28"/>
          <w:shd w:val="clear" w:color="auto" w:fill="FFFFFF"/>
        </w:rPr>
        <w:t>Тебя ярмарка зовет!</w:t>
      </w:r>
      <w:r w:rsidRPr="00927A5F">
        <w:rPr>
          <w:rFonts w:ascii="Times New Roman" w:hAnsi="Times New Roman"/>
          <w:sz w:val="28"/>
          <w:szCs w:val="28"/>
        </w:rPr>
        <w:br/>
      </w:r>
      <w:r w:rsidRPr="00927A5F">
        <w:rPr>
          <w:rFonts w:ascii="Times New Roman" w:hAnsi="Times New Roman"/>
          <w:bCs/>
          <w:sz w:val="28"/>
          <w:szCs w:val="28"/>
          <w:bdr w:val="none" w:sz="0" w:space="0" w:color="auto" w:frame="1"/>
          <w:shd w:val="clear" w:color="auto" w:fill="FFFFFF"/>
        </w:rPr>
        <w:t>Скоморох</w:t>
      </w:r>
      <w:r w:rsidR="00ED1D43" w:rsidRPr="00927A5F">
        <w:rPr>
          <w:rFonts w:ascii="Times New Roman" w:hAnsi="Times New Roman"/>
          <w:bCs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927A5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:rsidR="00FE4DBA" w:rsidRPr="00927A5F" w:rsidRDefault="00FE4DBA" w:rsidP="00216373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927A5F">
        <w:rPr>
          <w:rFonts w:ascii="Times New Roman" w:hAnsi="Times New Roman"/>
          <w:sz w:val="28"/>
          <w:szCs w:val="28"/>
          <w:shd w:val="clear" w:color="auto" w:fill="FFFFFF"/>
        </w:rPr>
        <w:t xml:space="preserve">На ярмарку! На </w:t>
      </w:r>
      <w:proofErr w:type="gramStart"/>
      <w:r w:rsidRPr="00927A5F">
        <w:rPr>
          <w:rFonts w:ascii="Times New Roman" w:hAnsi="Times New Roman"/>
          <w:sz w:val="28"/>
          <w:szCs w:val="28"/>
          <w:shd w:val="clear" w:color="auto" w:fill="FFFFFF"/>
        </w:rPr>
        <w:t>ярмарку!</w:t>
      </w:r>
      <w:r w:rsidRPr="00927A5F">
        <w:rPr>
          <w:rFonts w:ascii="Times New Roman" w:hAnsi="Times New Roman"/>
          <w:sz w:val="28"/>
          <w:szCs w:val="28"/>
        </w:rPr>
        <w:br/>
      </w:r>
      <w:r w:rsidRPr="00927A5F">
        <w:rPr>
          <w:rFonts w:ascii="Times New Roman" w:hAnsi="Times New Roman"/>
          <w:sz w:val="28"/>
          <w:szCs w:val="28"/>
          <w:shd w:val="clear" w:color="auto" w:fill="FFFFFF"/>
        </w:rPr>
        <w:t>Спешите</w:t>
      </w:r>
      <w:proofErr w:type="gramEnd"/>
      <w:r w:rsidRPr="00927A5F">
        <w:rPr>
          <w:rFonts w:ascii="Times New Roman" w:hAnsi="Times New Roman"/>
          <w:sz w:val="28"/>
          <w:szCs w:val="28"/>
          <w:shd w:val="clear" w:color="auto" w:fill="FFFFFF"/>
        </w:rPr>
        <w:t xml:space="preserve"> все сюда!</w:t>
      </w:r>
      <w:r w:rsidRPr="00927A5F">
        <w:rPr>
          <w:rFonts w:ascii="Times New Roman" w:hAnsi="Times New Roman"/>
          <w:sz w:val="28"/>
          <w:szCs w:val="28"/>
        </w:rPr>
        <w:br/>
      </w:r>
      <w:r w:rsidRPr="00927A5F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Здесь шутки, песни, сладости</w:t>
      </w:r>
      <w:r w:rsidRPr="00927A5F">
        <w:rPr>
          <w:rFonts w:ascii="Times New Roman" w:hAnsi="Times New Roman"/>
          <w:sz w:val="28"/>
          <w:szCs w:val="28"/>
        </w:rPr>
        <w:br/>
      </w:r>
      <w:r w:rsidRPr="00927A5F">
        <w:rPr>
          <w:rFonts w:ascii="Times New Roman" w:hAnsi="Times New Roman"/>
          <w:sz w:val="28"/>
          <w:szCs w:val="28"/>
          <w:shd w:val="clear" w:color="auto" w:fill="FFFFFF"/>
        </w:rPr>
        <w:t>Давно вас ждут, друзья!</w:t>
      </w:r>
      <w:r w:rsidRPr="00927A5F">
        <w:rPr>
          <w:rFonts w:ascii="Times New Roman" w:hAnsi="Times New Roman"/>
          <w:sz w:val="28"/>
          <w:szCs w:val="28"/>
        </w:rPr>
        <w:br/>
      </w:r>
      <w:r w:rsidRPr="00927A5F">
        <w:rPr>
          <w:rFonts w:ascii="Times New Roman" w:hAnsi="Times New Roman"/>
          <w:bCs/>
          <w:sz w:val="28"/>
          <w:szCs w:val="28"/>
          <w:bdr w:val="none" w:sz="0" w:space="0" w:color="auto" w:frame="1"/>
          <w:shd w:val="clear" w:color="auto" w:fill="FFFFFF"/>
        </w:rPr>
        <w:t>Скоморох</w:t>
      </w:r>
      <w:r w:rsidR="00ED1D43" w:rsidRPr="00927A5F">
        <w:rPr>
          <w:rFonts w:ascii="Times New Roman" w:hAnsi="Times New Roman"/>
          <w:bCs/>
          <w:sz w:val="28"/>
          <w:szCs w:val="28"/>
          <w:bdr w:val="none" w:sz="0" w:space="0" w:color="auto" w:frame="1"/>
          <w:shd w:val="clear" w:color="auto" w:fill="FFFFFF"/>
        </w:rPr>
        <w:t>:</w:t>
      </w:r>
    </w:p>
    <w:p w:rsidR="00FE4DBA" w:rsidRPr="00927A5F" w:rsidRDefault="00FE4DBA" w:rsidP="00216373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927A5F">
        <w:rPr>
          <w:rFonts w:ascii="Times New Roman" w:hAnsi="Times New Roman"/>
          <w:sz w:val="28"/>
          <w:szCs w:val="28"/>
          <w:shd w:val="clear" w:color="auto" w:fill="FFFFFF"/>
        </w:rPr>
        <w:t xml:space="preserve">Эй, не стойте у </w:t>
      </w:r>
      <w:proofErr w:type="gramStart"/>
      <w:r w:rsidRPr="00927A5F">
        <w:rPr>
          <w:rFonts w:ascii="Times New Roman" w:hAnsi="Times New Roman"/>
          <w:sz w:val="28"/>
          <w:szCs w:val="28"/>
          <w:shd w:val="clear" w:color="auto" w:fill="FFFFFF"/>
        </w:rPr>
        <w:t>дверей!</w:t>
      </w:r>
      <w:r w:rsidRPr="00927A5F">
        <w:rPr>
          <w:rFonts w:ascii="Times New Roman" w:hAnsi="Times New Roman"/>
          <w:sz w:val="28"/>
          <w:szCs w:val="28"/>
        </w:rPr>
        <w:br/>
      </w:r>
      <w:r w:rsidRPr="00927A5F">
        <w:rPr>
          <w:rFonts w:ascii="Times New Roman" w:hAnsi="Times New Roman"/>
          <w:sz w:val="28"/>
          <w:szCs w:val="28"/>
          <w:shd w:val="clear" w:color="auto" w:fill="FFFFFF"/>
        </w:rPr>
        <w:t>Заходите</w:t>
      </w:r>
      <w:proofErr w:type="gramEnd"/>
      <w:r w:rsidRPr="00927A5F">
        <w:rPr>
          <w:rFonts w:ascii="Times New Roman" w:hAnsi="Times New Roman"/>
          <w:sz w:val="28"/>
          <w:szCs w:val="28"/>
          <w:shd w:val="clear" w:color="auto" w:fill="FFFFFF"/>
        </w:rPr>
        <w:t xml:space="preserve"> к нам скорей!</w:t>
      </w:r>
      <w:r w:rsidRPr="00927A5F">
        <w:rPr>
          <w:rFonts w:ascii="Times New Roman" w:hAnsi="Times New Roman"/>
          <w:sz w:val="28"/>
          <w:szCs w:val="28"/>
        </w:rPr>
        <w:br/>
      </w:r>
      <w:r w:rsidRPr="00927A5F">
        <w:rPr>
          <w:rFonts w:ascii="Times New Roman" w:hAnsi="Times New Roman"/>
          <w:bCs/>
          <w:sz w:val="28"/>
          <w:szCs w:val="28"/>
          <w:bdr w:val="none" w:sz="0" w:space="0" w:color="auto" w:frame="1"/>
          <w:shd w:val="clear" w:color="auto" w:fill="FFFFFF"/>
        </w:rPr>
        <w:t>Скоморох</w:t>
      </w:r>
      <w:r w:rsidR="00ED1D43" w:rsidRPr="00927A5F">
        <w:rPr>
          <w:rFonts w:ascii="Times New Roman" w:hAnsi="Times New Roman"/>
          <w:bCs/>
          <w:sz w:val="28"/>
          <w:szCs w:val="28"/>
          <w:bdr w:val="none" w:sz="0" w:space="0" w:color="auto" w:frame="1"/>
          <w:shd w:val="clear" w:color="auto" w:fill="FFFFFF"/>
        </w:rPr>
        <w:t>:</w:t>
      </w:r>
    </w:p>
    <w:p w:rsidR="00FE4DBA" w:rsidRPr="00216373" w:rsidRDefault="00FE4DBA" w:rsidP="006D3D58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216373">
        <w:rPr>
          <w:rFonts w:ascii="Times New Roman" w:hAnsi="Times New Roman"/>
          <w:sz w:val="28"/>
          <w:szCs w:val="28"/>
          <w:shd w:val="clear" w:color="auto" w:fill="FFFFFF"/>
        </w:rPr>
        <w:t>Народ собирается –</w:t>
      </w:r>
      <w:r w:rsidRPr="00216373">
        <w:rPr>
          <w:rFonts w:ascii="Times New Roman" w:hAnsi="Times New Roman"/>
          <w:sz w:val="28"/>
          <w:szCs w:val="28"/>
        </w:rPr>
        <w:br/>
      </w:r>
      <w:r w:rsidRPr="00216373">
        <w:rPr>
          <w:rFonts w:ascii="Times New Roman" w:hAnsi="Times New Roman"/>
          <w:sz w:val="28"/>
          <w:szCs w:val="28"/>
          <w:shd w:val="clear" w:color="auto" w:fill="FFFFFF"/>
        </w:rPr>
        <w:t>Наша ярмарка открывается!</w:t>
      </w:r>
    </w:p>
    <w:p w:rsidR="00927A5F" w:rsidRDefault="00927A5F" w:rsidP="006D3D58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  <w:sectPr w:rsidR="00927A5F" w:rsidSect="00927A5F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num="2" w:space="708"/>
          <w:titlePg/>
          <w:docGrid w:linePitch="360"/>
        </w:sectPr>
      </w:pPr>
    </w:p>
    <w:p w:rsidR="006D3D58" w:rsidRDefault="006D3D58" w:rsidP="006D3D58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FE4DBA" w:rsidRPr="00216373" w:rsidRDefault="00FE4DBA" w:rsidP="006D3D58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6D3D58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Звучит </w:t>
      </w:r>
      <w:r w:rsidR="00D31C48" w:rsidRPr="006D3D58">
        <w:rPr>
          <w:rFonts w:ascii="Times New Roman" w:hAnsi="Times New Roman"/>
          <w:i/>
          <w:sz w:val="28"/>
          <w:szCs w:val="28"/>
          <w:shd w:val="clear" w:color="auto" w:fill="FFFFFF"/>
        </w:rPr>
        <w:t>фонограмма песни</w:t>
      </w:r>
      <w:r w:rsidRPr="006D3D58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«Золотая</w:t>
      </w:r>
      <w:r w:rsidR="006D3D58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ярмарка». Дети выбегают в зал</w:t>
      </w:r>
    </w:p>
    <w:p w:rsidR="006D3D58" w:rsidRDefault="006D3D58" w:rsidP="006D3D5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D31C48" w:rsidRPr="00D31C48" w:rsidRDefault="00D31C48" w:rsidP="006D3D58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Песня «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Мы с тобой казаки</w:t>
      </w:r>
      <w:r w:rsidR="00FE4DBA" w:rsidRPr="00ED1D43">
        <w:rPr>
          <w:rFonts w:ascii="Times New Roman" w:hAnsi="Times New Roman"/>
          <w:sz w:val="28"/>
          <w:szCs w:val="28"/>
          <w:shd w:val="clear" w:color="auto" w:fill="FFFFFF"/>
        </w:rPr>
        <w:t>».</w:t>
      </w:r>
      <w:r w:rsidRPr="00D31C48">
        <w:rPr>
          <w:rFonts w:ascii="Times New Roman" w:hAnsi="Times New Roman"/>
          <w:sz w:val="28"/>
          <w:szCs w:val="28"/>
        </w:rPr>
        <w:t xml:space="preserve"> (музыка- </w:t>
      </w:r>
      <w:proofErr w:type="spellStart"/>
      <w:r w:rsidRPr="00D31C48">
        <w:rPr>
          <w:rFonts w:ascii="Times New Roman" w:hAnsi="Times New Roman"/>
          <w:sz w:val="28"/>
          <w:szCs w:val="28"/>
        </w:rPr>
        <w:t>В.Захарченко</w:t>
      </w:r>
      <w:proofErr w:type="spellEnd"/>
      <w:r w:rsidRPr="00D31C48">
        <w:rPr>
          <w:rFonts w:ascii="Times New Roman" w:hAnsi="Times New Roman"/>
          <w:sz w:val="28"/>
          <w:szCs w:val="28"/>
        </w:rPr>
        <w:t xml:space="preserve">, слова- </w:t>
      </w:r>
      <w:proofErr w:type="spellStart"/>
      <w:r w:rsidRPr="00D31C48">
        <w:rPr>
          <w:rFonts w:ascii="Times New Roman" w:hAnsi="Times New Roman"/>
          <w:sz w:val="28"/>
          <w:szCs w:val="28"/>
        </w:rPr>
        <w:t>А.Хализова</w:t>
      </w:r>
      <w:proofErr w:type="spellEnd"/>
      <w:r w:rsidRPr="00D31C48">
        <w:rPr>
          <w:rFonts w:ascii="Times New Roman" w:hAnsi="Times New Roman"/>
          <w:sz w:val="28"/>
          <w:szCs w:val="28"/>
        </w:rPr>
        <w:t>)</w:t>
      </w:r>
    </w:p>
    <w:p w:rsidR="006D3D58" w:rsidRDefault="006D3D58" w:rsidP="006D3D58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D31C48" w:rsidRPr="00F66805" w:rsidRDefault="00F66805" w:rsidP="00F66805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ectPr w:rsidR="00D31C48" w:rsidRPr="00F66805" w:rsidSect="00CC6945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space="708"/>
          <w:titlePg/>
          <w:docGrid w:linePitch="360"/>
        </w:sect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1.</w:t>
      </w:r>
      <w:r w:rsidR="00D31C48" w:rsidRPr="00F6680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Мы с </w:t>
      </w:r>
      <w:r w:rsidR="006D3D58" w:rsidRPr="00F6680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тобой казаки</w:t>
      </w:r>
      <w:r w:rsidR="006D3D58" w:rsidRPr="00F6680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Дети русского поля</w:t>
      </w:r>
    </w:p>
    <w:p w:rsidR="00927A5F" w:rsidRDefault="00D31C48" w:rsidP="00D31C48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Наша родина здесь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У Кубани реки.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 xml:space="preserve">Наш устав и </w:t>
      </w:r>
      <w:proofErr w:type="gramStart"/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закон: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Честь</w:t>
      </w:r>
      <w:proofErr w:type="gramEnd"/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свобода и воля,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 xml:space="preserve">Мы с </w:t>
      </w:r>
      <w:r w:rsidR="006D3D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тобой казаки,</w:t>
      </w:r>
      <w:r w:rsidR="006D3D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 с тобой казаки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="00F6680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2.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Жизнь с прошедших времён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proofErr w:type="spellStart"/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Погрузилася</w:t>
      </w:r>
      <w:proofErr w:type="spellEnd"/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 мифы,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Трудно правду отнять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У печатной строки.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Наши предки давно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proofErr w:type="spellStart"/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Называлися</w:t>
      </w:r>
      <w:proofErr w:type="spellEnd"/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«скифы»,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Ну, а мы, вот, с тобой –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Казаки, казаки.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="00F6680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3.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Любим землю свою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Мы, как мать, без обмана,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Хотя служба и жизнь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Нам порой не с руки,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Казаки - это Русь,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Что не ведает пана,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Слава Боже тебе,</w:t>
      </w:r>
    </w:p>
    <w:p w:rsidR="00FE4DBA" w:rsidRDefault="00D31C48" w:rsidP="00D31C48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Что мы есть казаки.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="00F6680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4.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Пусть бывает порой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 xml:space="preserve">Мы немного не </w:t>
      </w:r>
      <w:proofErr w:type="gramStart"/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правы,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Да</w:t>
      </w:r>
      <w:proofErr w:type="gramEnd"/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простит нас Господь,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Да простят старики.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 - священная Русь,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 - опора державы,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 с тобой казаки,</w:t>
      </w:r>
      <w:r w:rsidRPr="00D31C4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 с тобой казаки.</w:t>
      </w:r>
    </w:p>
    <w:p w:rsidR="00D31C48" w:rsidRDefault="00D31C48" w:rsidP="00D31C48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ectPr w:rsidR="00D31C48" w:rsidSect="00D31C48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num="2" w:space="708"/>
          <w:titlePg/>
          <w:docGrid w:linePitch="360"/>
        </w:sectPr>
      </w:pPr>
    </w:p>
    <w:p w:rsidR="00D31C48" w:rsidRPr="00D31C48" w:rsidRDefault="00D31C48" w:rsidP="00D31C48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D31C48" w:rsidRPr="00F66805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i/>
          <w:iCs/>
          <w:sz w:val="28"/>
          <w:szCs w:val="28"/>
          <w:bdr w:val="none" w:sz="0" w:space="0" w:color="auto" w:frame="1"/>
          <w:lang w:eastAsia="ru-RU"/>
        </w:rPr>
      </w:pPr>
      <w:r w:rsidRPr="00F66805">
        <w:rPr>
          <w:rFonts w:ascii="Times New Roman" w:eastAsia="Times New Roman" w:hAnsi="Times New Roman"/>
          <w:i/>
          <w:iCs/>
          <w:sz w:val="28"/>
          <w:szCs w:val="28"/>
          <w:bdr w:val="none" w:sz="0" w:space="0" w:color="auto" w:frame="1"/>
          <w:lang w:eastAsia="ru-RU"/>
        </w:rPr>
        <w:t>Продавцы-дети выходя</w:t>
      </w:r>
      <w:r w:rsidR="00D31C48" w:rsidRPr="00F66805">
        <w:rPr>
          <w:rFonts w:ascii="Times New Roman" w:eastAsia="Times New Roman" w:hAnsi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т и встают за накрытыми столами </w:t>
      </w:r>
    </w:p>
    <w:p w:rsidR="00D31C48" w:rsidRDefault="00D31C48" w:rsidP="00216373">
      <w:pPr>
        <w:spacing w:after="0" w:line="240" w:lineRule="auto"/>
        <w:textAlignment w:val="baseline"/>
        <w:rPr>
          <w:rFonts w:ascii="Times New Roman" w:eastAsia="Times New Roman" w:hAnsi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D31C48" w:rsidRDefault="00F66805" w:rsidP="00D31C48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31968" behindDoc="1" locked="0" layoutInCell="1" allowOverlap="1" wp14:anchorId="3A464772" wp14:editId="352FB19A">
            <wp:simplePos x="0" y="0"/>
            <wp:positionH relativeFrom="margin">
              <wp:posOffset>3382645</wp:posOffset>
            </wp:positionH>
            <wp:positionV relativeFrom="paragraph">
              <wp:posOffset>5080</wp:posOffset>
            </wp:positionV>
            <wp:extent cx="2489200" cy="2075180"/>
            <wp:effectExtent l="0" t="0" r="6350" b="1270"/>
            <wp:wrapTight wrapText="bothSides">
              <wp:wrapPolygon edited="0">
                <wp:start x="661" y="0"/>
                <wp:lineTo x="0" y="397"/>
                <wp:lineTo x="0" y="21217"/>
                <wp:lineTo x="661" y="21415"/>
                <wp:lineTo x="20829" y="21415"/>
                <wp:lineTo x="21490" y="21217"/>
                <wp:lineTo x="21490" y="397"/>
                <wp:lineTo x="20829" y="0"/>
                <wp:lineTo x="661" y="0"/>
              </wp:wrapPolygon>
            </wp:wrapTight>
            <wp:docPr id="6" name="Рисунок 6" descr="C:\Users\user\Desktop\картинки по кубановедению\IMG-20241029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артинки по кубановедению\IMG-20241029-WA007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2075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C48"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Мы ребята озорные.</w:t>
      </w:r>
      <w:r w:rsidR="00D31C48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D31C48" w:rsidRPr="00D31C48" w:rsidRDefault="00D31C48" w:rsidP="00D31C48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Мы ребята удалые!</w:t>
      </w:r>
    </w:p>
    <w:p w:rsidR="00D31C48" w:rsidRPr="00216373" w:rsidRDefault="00D31C48" w:rsidP="00D31C48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Всех на Ярмарку зовем. </w:t>
      </w:r>
    </w:p>
    <w:p w:rsidR="00D31C48" w:rsidRDefault="00D31C48" w:rsidP="00D31C48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Мы игрушки продаем!</w:t>
      </w:r>
    </w:p>
    <w:p w:rsidR="00116BF1" w:rsidRPr="00216373" w:rsidRDefault="00116BF1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А ну, честной народ.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Подходи смелей,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Покупай товар, не робей!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Ребята, не зевайте, 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Кто что хочет, покупайте!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Ворон не считай, товар покупай! 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Все товары хороши! </w:t>
      </w:r>
    </w:p>
    <w:p w:rsidR="0033465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Что угодно для души!</w:t>
      </w:r>
    </w:p>
    <w:p w:rsidR="00334653" w:rsidRDefault="00334653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116BF1">
        <w:rPr>
          <w:rFonts w:ascii="Times New Roman" w:eastAsia="Times New Roman" w:hAnsi="Times New Roman"/>
          <w:bCs/>
          <w:sz w:val="28"/>
          <w:szCs w:val="28"/>
          <w:lang w:eastAsia="ru-RU"/>
        </w:rPr>
        <w:t>Хором</w:t>
      </w:r>
      <w:r w:rsidRPr="00116BF1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:</w:t>
      </w: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Тары- бары- растабары. Расторгуем все товары</w:t>
      </w:r>
      <w:r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!</w:t>
      </w:r>
    </w:p>
    <w:p w:rsidR="00F66805" w:rsidRDefault="00F66805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116BF1">
        <w:rPr>
          <w:rFonts w:ascii="Times New Roman" w:eastAsia="Times New Roman" w:hAnsi="Times New Roman"/>
          <w:noProof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16608" behindDoc="1" locked="0" layoutInCell="1" allowOverlap="1" wp14:anchorId="12498F8B" wp14:editId="2B146FBC">
            <wp:simplePos x="0" y="0"/>
            <wp:positionH relativeFrom="margin">
              <wp:posOffset>3314700</wp:posOffset>
            </wp:positionH>
            <wp:positionV relativeFrom="paragraph">
              <wp:posOffset>170815</wp:posOffset>
            </wp:positionV>
            <wp:extent cx="2705735" cy="2160270"/>
            <wp:effectExtent l="0" t="0" r="0" b="0"/>
            <wp:wrapTight wrapText="bothSides">
              <wp:wrapPolygon edited="0">
                <wp:start x="608" y="0"/>
                <wp:lineTo x="0" y="381"/>
                <wp:lineTo x="0" y="21143"/>
                <wp:lineTo x="608" y="21333"/>
                <wp:lineTo x="20835" y="21333"/>
                <wp:lineTo x="21443" y="21143"/>
                <wp:lineTo x="21443" y="381"/>
                <wp:lineTo x="20835" y="0"/>
                <wp:lineTo x="608" y="0"/>
              </wp:wrapPolygon>
            </wp:wrapTight>
            <wp:docPr id="37" name="Рисунок 37" descr="C:\Users\user\Desktop\картинки по кубановедению\IMG-20241029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артинки по кубановедению\IMG-20241029-WA006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735" cy="2160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4DBA" w:rsidRPr="004D5E7F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proofErr w:type="gramStart"/>
      <w:r w:rsidRPr="004D5E7F">
        <w:rPr>
          <w:rFonts w:ascii="Times New Roman" w:eastAsia="Times New Roman" w:hAnsi="Times New Roman"/>
          <w:i/>
          <w:sz w:val="28"/>
          <w:szCs w:val="28"/>
          <w:bdr w:val="none" w:sz="0" w:space="0" w:color="auto" w:frame="1"/>
          <w:lang w:eastAsia="ru-RU"/>
        </w:rPr>
        <w:t>Выходит</w:t>
      </w:r>
      <w:proofErr w:type="gramEnd"/>
      <w:r w:rsidRPr="004D5E7F">
        <w:rPr>
          <w:rFonts w:ascii="Times New Roman" w:eastAsia="Times New Roman" w:hAnsi="Times New Roman"/>
          <w:i/>
          <w:sz w:val="28"/>
          <w:szCs w:val="28"/>
          <w:bdr w:val="none" w:sz="0" w:space="0" w:color="auto" w:frame="1"/>
          <w:lang w:eastAsia="ru-RU"/>
        </w:rPr>
        <w:t xml:space="preserve"> Коробейник</w:t>
      </w:r>
      <w:r w:rsidRPr="004D5E7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:  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Шелк, порчу, кому что надо.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Ну</w:t>
      </w:r>
      <w:r w:rsidR="00F66805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,</w:t>
      </w: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а мне пятак в награду!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На платочки посмотрите, обязательно купите.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Лучше этих не найдете, 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Хоть пол мира обойдете! 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</w:p>
    <w:p w:rsidR="00FE4DBA" w:rsidRPr="00F66805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F66805">
        <w:rPr>
          <w:rFonts w:ascii="Times New Roman" w:eastAsia="Times New Roman" w:hAnsi="Times New Roman"/>
          <w:i/>
          <w:iCs/>
          <w:sz w:val="28"/>
          <w:szCs w:val="28"/>
          <w:bdr w:val="none" w:sz="0" w:space="0" w:color="auto" w:frame="1"/>
          <w:lang w:eastAsia="ru-RU"/>
        </w:rPr>
        <w:t>(Девочки подбегают и берут все платки)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E4DBA" w:rsidRPr="00F66805" w:rsidRDefault="00D31C48" w:rsidP="00216373">
      <w:pPr>
        <w:spacing w:after="0" w:line="240" w:lineRule="auto"/>
        <w:textAlignment w:val="baseline"/>
        <w:rPr>
          <w:rFonts w:ascii="Times New Roman" w:eastAsia="Times New Roman" w:hAnsi="Times New Roman"/>
          <w:bCs/>
          <w:i/>
          <w:sz w:val="28"/>
          <w:szCs w:val="28"/>
          <w:lang w:eastAsia="ru-RU"/>
        </w:rPr>
      </w:pPr>
      <w:r w:rsidRPr="00F66805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Танец девочек «С платками» (музыка по выбору музыкального руководителя).</w:t>
      </w:r>
    </w:p>
    <w:p w:rsidR="00116BF1" w:rsidRPr="00116BF1" w:rsidRDefault="00116BF1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4D5E7F">
        <w:rPr>
          <w:rFonts w:ascii="Times New Roman" w:eastAsia="Times New Roman" w:hAnsi="Times New Roman"/>
          <w:sz w:val="28"/>
          <w:szCs w:val="28"/>
          <w:lang w:eastAsia="ru-RU"/>
        </w:rPr>
        <w:t>Ведущий:</w:t>
      </w:r>
      <w:r w:rsidRPr="0021637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А какая ярмарка без весёлых частушек!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C5D4D" w:rsidRPr="00F66805" w:rsidRDefault="00FE4DBA" w:rsidP="00F66805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116BF1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Частушки</w:t>
      </w:r>
      <w:r w:rsidR="00116BF1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:</w:t>
      </w:r>
    </w:p>
    <w:p w:rsidR="007C5D4D" w:rsidRDefault="007C5D4D" w:rsidP="007C5D4D">
      <w:pPr>
        <w:shd w:val="clear" w:color="auto" w:fill="FFFFF0"/>
        <w:spacing w:before="75" w:after="75" w:line="240" w:lineRule="auto"/>
        <w:rPr>
          <w:rFonts w:ascii="Times New Roman" w:eastAsia="Times New Roman" w:hAnsi="Times New Roman"/>
          <w:sz w:val="28"/>
          <w:szCs w:val="28"/>
          <w:lang w:eastAsia="ru-RU"/>
        </w:rPr>
        <w:sectPr w:rsidR="007C5D4D" w:rsidSect="00D31C48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space="708"/>
          <w:titlePg/>
          <w:docGrid w:linePitch="360"/>
        </w:sectPr>
      </w:pPr>
    </w:p>
    <w:p w:rsidR="007C5D4D" w:rsidRPr="007C5D4D" w:rsidRDefault="007C5D4D" w:rsidP="007C5D4D">
      <w:pPr>
        <w:shd w:val="clear" w:color="auto" w:fill="FFFFF0"/>
        <w:spacing w:before="75" w:after="75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Мы частушек много знаем</w:t>
      </w: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br/>
        <w:t>И хороших, и плохих.</w:t>
      </w: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Интересно тем </w:t>
      </w:r>
      <w:proofErr w:type="gramStart"/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t>послушать,</w:t>
      </w: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br/>
        <w:t>Кто</w:t>
      </w:r>
      <w:proofErr w:type="gramEnd"/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t xml:space="preserve"> не знает никаких.</w:t>
      </w:r>
    </w:p>
    <w:p w:rsidR="007C5D4D" w:rsidRPr="007C5D4D" w:rsidRDefault="007C5D4D" w:rsidP="007C5D4D">
      <w:pPr>
        <w:shd w:val="clear" w:color="auto" w:fill="FFFFF0"/>
        <w:spacing w:before="75" w:after="75" w:line="240" w:lineRule="auto"/>
        <w:rPr>
          <w:rFonts w:ascii="Times New Roman" w:eastAsia="Times New Roman" w:hAnsi="Times New Roman"/>
          <w:sz w:val="28"/>
          <w:szCs w:val="28"/>
          <w:shd w:val="clear" w:color="auto" w:fill="FFFFF0"/>
          <w:lang w:eastAsia="ru-RU"/>
        </w:rPr>
      </w:pPr>
      <w:r w:rsidRPr="007C5D4D">
        <w:rPr>
          <w:rFonts w:ascii="Times New Roman" w:eastAsia="Times New Roman" w:hAnsi="Times New Roman"/>
          <w:sz w:val="28"/>
          <w:szCs w:val="28"/>
          <w:shd w:val="clear" w:color="auto" w:fill="FFFFF0"/>
          <w:lang w:eastAsia="ru-RU"/>
        </w:rPr>
        <w:lastRenderedPageBreak/>
        <w:t xml:space="preserve">Я частушки вам </w:t>
      </w:r>
      <w:proofErr w:type="gramStart"/>
      <w:r w:rsidRPr="007C5D4D">
        <w:rPr>
          <w:rFonts w:ascii="Times New Roman" w:eastAsia="Times New Roman" w:hAnsi="Times New Roman"/>
          <w:sz w:val="28"/>
          <w:szCs w:val="28"/>
          <w:shd w:val="clear" w:color="auto" w:fill="FFFFF0"/>
          <w:lang w:eastAsia="ru-RU"/>
        </w:rPr>
        <w:t>спою,</w:t>
      </w: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7C5D4D">
        <w:rPr>
          <w:rFonts w:ascii="Times New Roman" w:eastAsia="Times New Roman" w:hAnsi="Times New Roman"/>
          <w:sz w:val="28"/>
          <w:szCs w:val="28"/>
          <w:shd w:val="clear" w:color="auto" w:fill="FFFFF0"/>
          <w:lang w:eastAsia="ru-RU"/>
        </w:rPr>
        <w:t>Вы</w:t>
      </w:r>
      <w:proofErr w:type="gramEnd"/>
      <w:r w:rsidRPr="007C5D4D">
        <w:rPr>
          <w:rFonts w:ascii="Times New Roman" w:eastAsia="Times New Roman" w:hAnsi="Times New Roman"/>
          <w:sz w:val="28"/>
          <w:szCs w:val="28"/>
          <w:shd w:val="clear" w:color="auto" w:fill="FFFFF0"/>
          <w:lang w:eastAsia="ru-RU"/>
        </w:rPr>
        <w:t xml:space="preserve"> мне помогайте.</w:t>
      </w: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7C5D4D">
        <w:rPr>
          <w:rFonts w:ascii="Times New Roman" w:eastAsia="Times New Roman" w:hAnsi="Times New Roman"/>
          <w:sz w:val="28"/>
          <w:szCs w:val="28"/>
          <w:shd w:val="clear" w:color="auto" w:fill="FFFFF0"/>
          <w:lang w:eastAsia="ru-RU"/>
        </w:rPr>
        <w:t>Если чуточку совру,</w:t>
      </w: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7C5D4D">
        <w:rPr>
          <w:rFonts w:ascii="Times New Roman" w:eastAsia="Times New Roman" w:hAnsi="Times New Roman"/>
          <w:sz w:val="28"/>
          <w:szCs w:val="28"/>
          <w:shd w:val="clear" w:color="auto" w:fill="FFFFF0"/>
          <w:lang w:eastAsia="ru-RU"/>
        </w:rPr>
        <w:t>Меня вы не ругайте.</w:t>
      </w:r>
    </w:p>
    <w:p w:rsidR="007C5D4D" w:rsidRPr="007C5D4D" w:rsidRDefault="007C5D4D" w:rsidP="007C5D4D">
      <w:pPr>
        <w:shd w:val="clear" w:color="auto" w:fill="FFFFF0"/>
        <w:spacing w:before="75" w:after="75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C5D4D" w:rsidRPr="007C5D4D" w:rsidRDefault="007C5D4D" w:rsidP="007C5D4D">
      <w:pPr>
        <w:shd w:val="clear" w:color="auto" w:fill="FFFFF0"/>
        <w:spacing w:before="75" w:after="75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t>Выйду, выйду я плясать</w:t>
      </w: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br/>
        <w:t>В новеньких ботинках.</w:t>
      </w: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br/>
        <w:t xml:space="preserve">Все ребята </w:t>
      </w:r>
      <w:proofErr w:type="gramStart"/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t>говорят,</w:t>
      </w: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br/>
        <w:t>Что</w:t>
      </w:r>
      <w:proofErr w:type="gramEnd"/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t xml:space="preserve"> я как картинка!</w:t>
      </w:r>
    </w:p>
    <w:p w:rsidR="007C5D4D" w:rsidRPr="007C5D4D" w:rsidRDefault="007C5D4D" w:rsidP="007C5D4D">
      <w:pPr>
        <w:shd w:val="clear" w:color="auto" w:fill="FFFFF0"/>
        <w:spacing w:before="75" w:after="75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C5D4D" w:rsidRPr="007C5D4D" w:rsidRDefault="007C5D4D" w:rsidP="007C5D4D">
      <w:pPr>
        <w:shd w:val="clear" w:color="auto" w:fill="FFFFF0"/>
        <w:spacing w:before="75" w:after="75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t xml:space="preserve">Я куличик </w:t>
      </w:r>
      <w:proofErr w:type="gramStart"/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t>испекла,</w:t>
      </w: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br/>
        <w:t>Угостила</w:t>
      </w:r>
      <w:proofErr w:type="gramEnd"/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t xml:space="preserve"> Ваню.</w:t>
      </w: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br/>
        <w:t>Он за это показал</w:t>
      </w: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br/>
        <w:t>Мне жука в стакане.</w:t>
      </w:r>
    </w:p>
    <w:p w:rsidR="007C5D4D" w:rsidRPr="007C5D4D" w:rsidRDefault="007C5D4D" w:rsidP="007C5D4D">
      <w:pPr>
        <w:shd w:val="clear" w:color="auto" w:fill="FFFFF0"/>
        <w:spacing w:before="75" w:after="75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C5D4D" w:rsidRPr="007C5D4D" w:rsidRDefault="007C5D4D" w:rsidP="007C5D4D">
      <w:pPr>
        <w:shd w:val="clear" w:color="auto" w:fill="FFFFF0"/>
        <w:spacing w:before="75" w:after="75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Кабы, кабы да кабы</w:t>
      </w: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br/>
        <w:t xml:space="preserve">На носу росли </w:t>
      </w:r>
      <w:proofErr w:type="gramStart"/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t>грибы,</w:t>
      </w: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br/>
        <w:t>Сами</w:t>
      </w:r>
      <w:proofErr w:type="gramEnd"/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t xml:space="preserve"> бы </w:t>
      </w:r>
      <w:proofErr w:type="spellStart"/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t>варилися</w:t>
      </w:r>
      <w:proofErr w:type="spellEnd"/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br/>
        <w:t xml:space="preserve">Да и в рот </w:t>
      </w:r>
      <w:proofErr w:type="spellStart"/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t>катилися</w:t>
      </w:r>
      <w:proofErr w:type="spellEnd"/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7C5D4D" w:rsidRPr="007C5D4D" w:rsidRDefault="007C5D4D" w:rsidP="007C5D4D">
      <w:pPr>
        <w:shd w:val="clear" w:color="auto" w:fill="FFFFF0"/>
        <w:spacing w:before="75" w:after="75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C5D4D" w:rsidRPr="007C5D4D" w:rsidRDefault="007C5D4D" w:rsidP="007C5D4D">
      <w:pPr>
        <w:shd w:val="clear" w:color="auto" w:fill="FFFFF0"/>
        <w:spacing w:before="75" w:after="75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t xml:space="preserve">Кипятила </w:t>
      </w:r>
      <w:proofErr w:type="gramStart"/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t>молоко,</w:t>
      </w: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br/>
        <w:t>Отошла</w:t>
      </w:r>
      <w:proofErr w:type="gramEnd"/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t xml:space="preserve"> недалеко.</w:t>
      </w: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br/>
        <w:t>Подхожу к нему опять:</w:t>
      </w: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br/>
        <w:t>Молока уж не видать.</w:t>
      </w:r>
    </w:p>
    <w:p w:rsidR="007C5D4D" w:rsidRPr="007C5D4D" w:rsidRDefault="007C5D4D" w:rsidP="007C5D4D">
      <w:pPr>
        <w:shd w:val="clear" w:color="auto" w:fill="FFFFF0"/>
        <w:spacing w:before="75" w:after="75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C5D4D" w:rsidRPr="004D5E7F" w:rsidRDefault="007C5D4D" w:rsidP="004D5E7F">
      <w:pPr>
        <w:spacing w:after="160" w:line="259" w:lineRule="auto"/>
        <w:rPr>
          <w:rFonts w:ascii="Times New Roman" w:hAnsi="Times New Roman"/>
          <w:sz w:val="28"/>
          <w:szCs w:val="28"/>
          <w:shd w:val="clear" w:color="auto" w:fill="FFFFF0"/>
        </w:rPr>
        <w:sectPr w:rsidR="007C5D4D" w:rsidRPr="004D5E7F" w:rsidSect="007C5D4D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num="2" w:space="708"/>
          <w:titlePg/>
          <w:docGrid w:linePitch="360"/>
        </w:sectPr>
      </w:pPr>
      <w:r w:rsidRPr="007C5D4D">
        <w:rPr>
          <w:rFonts w:ascii="Times New Roman" w:hAnsi="Times New Roman"/>
          <w:sz w:val="28"/>
          <w:szCs w:val="28"/>
          <w:shd w:val="clear" w:color="auto" w:fill="FFFFF0"/>
        </w:rPr>
        <w:t xml:space="preserve">Хороши наши </w:t>
      </w:r>
      <w:proofErr w:type="gramStart"/>
      <w:r w:rsidRPr="007C5D4D">
        <w:rPr>
          <w:rFonts w:ascii="Times New Roman" w:hAnsi="Times New Roman"/>
          <w:sz w:val="28"/>
          <w:szCs w:val="28"/>
          <w:shd w:val="clear" w:color="auto" w:fill="FFFFF0"/>
        </w:rPr>
        <w:t>частушки,</w:t>
      </w:r>
      <w:r w:rsidRPr="007C5D4D">
        <w:rPr>
          <w:rFonts w:ascii="Times New Roman" w:hAnsi="Times New Roman"/>
          <w:sz w:val="28"/>
          <w:szCs w:val="28"/>
        </w:rPr>
        <w:br/>
      </w:r>
      <w:r w:rsidRPr="007C5D4D">
        <w:rPr>
          <w:rFonts w:ascii="Times New Roman" w:hAnsi="Times New Roman"/>
          <w:sz w:val="28"/>
          <w:szCs w:val="28"/>
          <w:shd w:val="clear" w:color="auto" w:fill="FFFFF0"/>
        </w:rPr>
        <w:t>И</w:t>
      </w:r>
      <w:proofErr w:type="gramEnd"/>
      <w:r w:rsidRPr="007C5D4D">
        <w:rPr>
          <w:rFonts w:ascii="Times New Roman" w:hAnsi="Times New Roman"/>
          <w:sz w:val="28"/>
          <w:szCs w:val="28"/>
          <w:shd w:val="clear" w:color="auto" w:fill="FFFFF0"/>
        </w:rPr>
        <w:t xml:space="preserve"> напев у них простой.</w:t>
      </w:r>
      <w:r w:rsidRPr="007C5D4D">
        <w:rPr>
          <w:rFonts w:ascii="Times New Roman" w:hAnsi="Times New Roman"/>
          <w:sz w:val="28"/>
          <w:szCs w:val="28"/>
        </w:rPr>
        <w:br/>
      </w:r>
      <w:r w:rsidRPr="007C5D4D">
        <w:rPr>
          <w:rFonts w:ascii="Times New Roman" w:hAnsi="Times New Roman"/>
          <w:sz w:val="28"/>
          <w:szCs w:val="28"/>
          <w:shd w:val="clear" w:color="auto" w:fill="FFFFF0"/>
        </w:rPr>
        <w:t>На сегодня петь кончаем –</w:t>
      </w:r>
      <w:r w:rsidRPr="007C5D4D">
        <w:rPr>
          <w:rFonts w:ascii="Times New Roman" w:hAnsi="Times New Roman"/>
          <w:sz w:val="28"/>
          <w:szCs w:val="28"/>
        </w:rPr>
        <w:br/>
      </w:r>
      <w:r w:rsidR="004D5E7F">
        <w:rPr>
          <w:rFonts w:ascii="Times New Roman" w:hAnsi="Times New Roman"/>
          <w:sz w:val="28"/>
          <w:szCs w:val="28"/>
          <w:shd w:val="clear" w:color="auto" w:fill="FFFFF0"/>
        </w:rPr>
        <w:t>Ставим точку с запятой!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334653" w:rsidRPr="004D5E7F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4D5E7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Коробейник: Тары- бары- растабары,</w:t>
      </w:r>
      <w:r w:rsidR="004D5E7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р</w:t>
      </w:r>
      <w:r w:rsidRPr="004D5E7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аскупайте все товары! 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4D5E7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Ведущий:</w:t>
      </w: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А товары не простые, покупаются за вашу смелость, за участие в наших веселых играх и забавах.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</w:p>
    <w:p w:rsidR="00FE4DBA" w:rsidRPr="00F66805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F66805">
        <w:rPr>
          <w:rFonts w:ascii="Times New Roman" w:eastAsia="Times New Roman" w:hAnsi="Times New Roman"/>
          <w:i/>
          <w:sz w:val="28"/>
          <w:szCs w:val="28"/>
          <w:lang w:eastAsia="ru-RU"/>
        </w:rPr>
        <w:t> </w:t>
      </w:r>
      <w:r w:rsidRPr="00F66805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Игра «Кто быстрей»</w:t>
      </w:r>
    </w:p>
    <w:p w:rsidR="00FE4DBA" w:rsidRPr="00F66805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i/>
          <w:sz w:val="28"/>
          <w:szCs w:val="28"/>
          <w:bdr w:val="none" w:sz="0" w:space="0" w:color="auto" w:frame="1"/>
          <w:lang w:eastAsia="ru-RU"/>
        </w:rPr>
      </w:pPr>
      <w:r w:rsidRPr="00F66805">
        <w:rPr>
          <w:rFonts w:ascii="Times New Roman" w:eastAsia="Times New Roman" w:hAnsi="Times New Roman"/>
          <w:i/>
          <w:sz w:val="28"/>
          <w:szCs w:val="28"/>
          <w:bdr w:val="none" w:sz="0" w:space="0" w:color="auto" w:frame="1"/>
          <w:lang w:eastAsia="ru-RU"/>
        </w:rPr>
        <w:t>(дети делятся на две команды. Каждой команде выдается своя корзина. В середину зала кладется один овощ или фрукт. От команды приглашаются по одному игроку. Пока музыка играет, дети танцуют, как только музыка перестает звучать, нужно первым взять фрукт или овощ и положить в корзину своей команды. В корзине какой команды окажется больше овощей, тот и победил)</w:t>
      </w:r>
    </w:p>
    <w:p w:rsidR="00116BF1" w:rsidRPr="00F66805" w:rsidRDefault="00116BF1" w:rsidP="00216373">
      <w:pPr>
        <w:spacing w:after="0" w:line="240" w:lineRule="auto"/>
        <w:textAlignment w:val="baseline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FE4DBA" w:rsidRPr="004D5E7F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4D5E7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Ведущий: 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Осень время золотое, Красок яркие огни!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Как на ярмарке веселой,</w:t>
      </w:r>
    </w:p>
    <w:p w:rsidR="00FE4DBA" w:rsidRPr="00216373" w:rsidRDefault="00F66805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Прочитаем мы стихи.</w:t>
      </w:r>
    </w:p>
    <w:p w:rsidR="007C5D4D" w:rsidRPr="004D5E7F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4D5E7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Дети: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Кто сказал, что осень грустная пора?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Радостно по лужам скачет детвора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Желтые листочки в воздухе кружат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По стеклу дождинки весело стучат!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И запели грустно в небе журавли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Косяками к югу тянутся они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Кто сказал, что осень грустная пора?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lastRenderedPageBreak/>
        <w:t>Сколько ярких красок дарит нам она!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Дождь идет по всей земле, мокрая дорога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Много капель на стекле, а тепла немного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Спят березы в серебре, ярче зелень сосен</w:t>
      </w:r>
    </w:p>
    <w:p w:rsidR="00FE4DBA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Потому что на дворе – золотая осень!</w:t>
      </w:r>
    </w:p>
    <w:p w:rsidR="007C5D4D" w:rsidRPr="00216373" w:rsidRDefault="007C5D4D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</w:p>
    <w:p w:rsidR="007C5D4D" w:rsidRPr="00216373" w:rsidRDefault="007C5D4D" w:rsidP="007C5D4D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Вновь осенняя пора ветром закружила</w:t>
      </w:r>
    </w:p>
    <w:p w:rsidR="007C5D4D" w:rsidRPr="00216373" w:rsidRDefault="007C5D4D" w:rsidP="007C5D4D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Чудо – красками она всех заворожила!</w:t>
      </w:r>
    </w:p>
    <w:p w:rsidR="007C5D4D" w:rsidRPr="00216373" w:rsidRDefault="007C5D4D" w:rsidP="007C5D4D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Посмотри, какой ковер листьев у порога</w:t>
      </w:r>
    </w:p>
    <w:p w:rsidR="00B35072" w:rsidRDefault="007C5D4D" w:rsidP="0033465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Только жаль, что светлых дней в осени немного!</w:t>
      </w:r>
    </w:p>
    <w:p w:rsidR="00B35072" w:rsidRDefault="00B35072" w:rsidP="007C5D4D">
      <w:pPr>
        <w:pStyle w:val="ab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</w:p>
    <w:p w:rsidR="007C5D4D" w:rsidRPr="007C5D4D" w:rsidRDefault="007C5D4D" w:rsidP="007C5D4D">
      <w:pPr>
        <w:pStyle w:val="ab"/>
        <w:rPr>
          <w:rFonts w:ascii="Times New Roman" w:eastAsia="Times New Roman" w:hAnsi="Times New Roman"/>
          <w:sz w:val="28"/>
          <w:szCs w:val="28"/>
          <w:lang w:eastAsia="ru-RU"/>
        </w:rPr>
      </w:pPr>
      <w:r w:rsidRPr="007C5D4D">
        <w:rPr>
          <w:rFonts w:ascii="Times New Roman" w:eastAsia="Times New Roman" w:hAnsi="Times New Roman"/>
          <w:sz w:val="28"/>
          <w:szCs w:val="28"/>
          <w:lang w:eastAsia="ru-RU"/>
        </w:rPr>
        <w:t xml:space="preserve">Песня </w:t>
      </w:r>
      <w:r w:rsidRPr="007C5D4D">
        <w:rPr>
          <w:rFonts w:ascii="Times New Roman" w:hAnsi="Times New Roman"/>
          <w:sz w:val="28"/>
          <w:szCs w:val="28"/>
          <w:lang w:eastAsia="ru-RU"/>
        </w:rPr>
        <w:t>"Золотая осень" (музыка –</w:t>
      </w:r>
      <w:proofErr w:type="spellStart"/>
      <w:r w:rsidRPr="007C5D4D">
        <w:rPr>
          <w:rFonts w:ascii="Times New Roman" w:hAnsi="Times New Roman"/>
          <w:sz w:val="28"/>
          <w:szCs w:val="28"/>
          <w:lang w:eastAsia="ru-RU"/>
        </w:rPr>
        <w:t>А.Яронова</w:t>
      </w:r>
      <w:proofErr w:type="spellEnd"/>
      <w:r w:rsidRPr="007C5D4D">
        <w:rPr>
          <w:rFonts w:ascii="Times New Roman" w:hAnsi="Times New Roman"/>
          <w:sz w:val="28"/>
          <w:szCs w:val="28"/>
          <w:lang w:eastAsia="ru-RU"/>
        </w:rPr>
        <w:t>, слова- Д. Князева)</w:t>
      </w:r>
    </w:p>
    <w:p w:rsidR="007C5D4D" w:rsidRPr="007C5D4D" w:rsidRDefault="007C5D4D" w:rsidP="007C5D4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7C5D4D" w:rsidRDefault="007C5D4D" w:rsidP="007C5D4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  <w:sectPr w:rsidR="007C5D4D" w:rsidSect="00D31C48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space="708"/>
          <w:titlePg/>
          <w:docGrid w:linePitch="360"/>
        </w:sectPr>
      </w:pPr>
    </w:p>
    <w:p w:rsidR="00F66805" w:rsidRDefault="00F66805" w:rsidP="007C5D4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1.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t>Осень топает по крышам -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Топ-топ-топ,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Осень шлепает по лужам -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Шлеп-шлеп-шлеп,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Осень листьями шуршит -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Шур-</w:t>
      </w:r>
      <w:proofErr w:type="spellStart"/>
      <w:r w:rsidR="007C5D4D" w:rsidRPr="007C5D4D">
        <w:rPr>
          <w:rFonts w:ascii="Times New Roman" w:hAnsi="Times New Roman"/>
          <w:sz w:val="28"/>
          <w:szCs w:val="28"/>
          <w:lang w:eastAsia="ru-RU"/>
        </w:rPr>
        <w:t>шур</w:t>
      </w:r>
      <w:proofErr w:type="spellEnd"/>
      <w:r w:rsidR="007C5D4D" w:rsidRPr="007C5D4D">
        <w:rPr>
          <w:rFonts w:ascii="Times New Roman" w:hAnsi="Times New Roman"/>
          <w:sz w:val="28"/>
          <w:szCs w:val="28"/>
          <w:lang w:eastAsia="ru-RU"/>
        </w:rPr>
        <w:t>-</w:t>
      </w:r>
      <w:proofErr w:type="spellStart"/>
      <w:r w:rsidR="007C5D4D" w:rsidRPr="007C5D4D">
        <w:rPr>
          <w:rFonts w:ascii="Times New Roman" w:hAnsi="Times New Roman"/>
          <w:sz w:val="28"/>
          <w:szCs w:val="28"/>
          <w:lang w:eastAsia="ru-RU"/>
        </w:rPr>
        <w:t>шур-шур-шур-шур-шур</w:t>
      </w:r>
      <w:proofErr w:type="spellEnd"/>
      <w:r w:rsidR="007C5D4D" w:rsidRPr="007C5D4D">
        <w:rPr>
          <w:rFonts w:ascii="Times New Roman" w:hAnsi="Times New Roman"/>
          <w:sz w:val="28"/>
          <w:szCs w:val="28"/>
          <w:lang w:eastAsia="ru-RU"/>
        </w:rPr>
        <w:t>,</w:t>
      </w:r>
      <w:r w:rsidR="007C5D4D">
        <w:rPr>
          <w:rFonts w:ascii="Times New Roman" w:hAnsi="Times New Roman"/>
          <w:sz w:val="28"/>
          <w:szCs w:val="28"/>
          <w:lang w:eastAsia="ru-RU"/>
        </w:rPr>
        <w:br/>
        <w:t>Осень ветерком кричит -</w:t>
      </w:r>
      <w:r w:rsidR="007C5D4D">
        <w:rPr>
          <w:rFonts w:ascii="Times New Roman" w:hAnsi="Times New Roman"/>
          <w:sz w:val="28"/>
          <w:szCs w:val="28"/>
          <w:lang w:eastAsia="ru-RU"/>
        </w:rPr>
        <w:br/>
      </w:r>
      <w:proofErr w:type="spellStart"/>
      <w:r w:rsidR="007C5D4D">
        <w:rPr>
          <w:rFonts w:ascii="Times New Roman" w:hAnsi="Times New Roman"/>
          <w:sz w:val="28"/>
          <w:szCs w:val="28"/>
          <w:lang w:eastAsia="ru-RU"/>
        </w:rPr>
        <w:t>Ууууу</w:t>
      </w:r>
      <w:proofErr w:type="spellEnd"/>
      <w:r w:rsidR="007C5D4D">
        <w:rPr>
          <w:rFonts w:ascii="Times New Roman" w:hAnsi="Times New Roman"/>
          <w:sz w:val="28"/>
          <w:szCs w:val="28"/>
          <w:lang w:eastAsia="ru-RU"/>
        </w:rPr>
        <w:t>!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</w:r>
      <w:r w:rsidR="007C5D4D" w:rsidRPr="007C5D4D">
        <w:rPr>
          <w:rFonts w:ascii="Times New Roman" w:hAnsi="Times New Roman"/>
          <w:iCs/>
          <w:sz w:val="28"/>
          <w:szCs w:val="28"/>
          <w:lang w:eastAsia="ru-RU"/>
        </w:rPr>
        <w:t>Припев: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Ах, осень, осень, золотая осень,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Мы тебя все в гости просим.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Ах, осень, осень, осень золотая,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Мы тебя все приглашаем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В гости!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</w:r>
      <w:r>
        <w:rPr>
          <w:rFonts w:ascii="Times New Roman" w:hAnsi="Times New Roman"/>
          <w:sz w:val="28"/>
          <w:szCs w:val="28"/>
          <w:lang w:eastAsia="ru-RU"/>
        </w:rPr>
        <w:t>2.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t>Осень капает дождями -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Кап-кап-кап,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Пахнет спелым урожаем -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Ах-ах-ах,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Осень листьями танцует -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Тра-та-та, тра-та-та,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О</w:t>
      </w:r>
      <w:r w:rsidR="007C5D4D">
        <w:rPr>
          <w:rFonts w:ascii="Times New Roman" w:hAnsi="Times New Roman"/>
          <w:sz w:val="28"/>
          <w:szCs w:val="28"/>
          <w:lang w:eastAsia="ru-RU"/>
        </w:rPr>
        <w:t>сень красками рисует -</w:t>
      </w:r>
      <w:r w:rsidR="007C5D4D">
        <w:rPr>
          <w:rFonts w:ascii="Times New Roman" w:hAnsi="Times New Roman"/>
          <w:sz w:val="28"/>
          <w:szCs w:val="28"/>
          <w:lang w:eastAsia="ru-RU"/>
        </w:rPr>
        <w:br/>
        <w:t>Красота!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</w:r>
      <w:r w:rsidR="007C5D4D" w:rsidRPr="007C5D4D">
        <w:rPr>
          <w:rFonts w:ascii="Times New Roman" w:hAnsi="Times New Roman"/>
          <w:iCs/>
          <w:sz w:val="28"/>
          <w:szCs w:val="28"/>
          <w:lang w:eastAsia="ru-RU"/>
        </w:rPr>
        <w:t>Припев: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Ах, осень, осень, золотая осень,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Мы тебя все в гости просим.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lastRenderedPageBreak/>
        <w:t>Ах, осень, осень, осень золотая,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Мы тебя все приглашаем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В гости!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</w:r>
    </w:p>
    <w:p w:rsidR="007C5D4D" w:rsidRPr="007C5D4D" w:rsidRDefault="00F66805" w:rsidP="007C5D4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3.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t xml:space="preserve">Ах, осень, осень, золотая </w:t>
      </w:r>
      <w:proofErr w:type="gramStart"/>
      <w:r w:rsidR="007C5D4D" w:rsidRPr="007C5D4D">
        <w:rPr>
          <w:rFonts w:ascii="Times New Roman" w:hAnsi="Times New Roman"/>
          <w:sz w:val="28"/>
          <w:szCs w:val="28"/>
          <w:lang w:eastAsia="ru-RU"/>
        </w:rPr>
        <w:t>осень,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Мы</w:t>
      </w:r>
      <w:proofErr w:type="gramEnd"/>
      <w:r w:rsidR="007C5D4D" w:rsidRPr="007C5D4D">
        <w:rPr>
          <w:rFonts w:ascii="Times New Roman" w:hAnsi="Times New Roman"/>
          <w:sz w:val="28"/>
          <w:szCs w:val="28"/>
          <w:lang w:eastAsia="ru-RU"/>
        </w:rPr>
        <w:t xml:space="preserve"> тебя все в гости просим.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Ах, осень, осень, осень золотая,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Мы тебя все приглашаем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В гости!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Ах, осень, осень, осень золотая,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Мы тебя все приглашаем</w:t>
      </w:r>
      <w:r w:rsidR="007C5D4D" w:rsidRPr="007C5D4D">
        <w:rPr>
          <w:rFonts w:ascii="Times New Roman" w:hAnsi="Times New Roman"/>
          <w:sz w:val="28"/>
          <w:szCs w:val="28"/>
          <w:lang w:eastAsia="ru-RU"/>
        </w:rPr>
        <w:br/>
        <w:t>В гости!</w:t>
      </w:r>
    </w:p>
    <w:p w:rsidR="007C5D4D" w:rsidRPr="007C5D4D" w:rsidRDefault="00134804" w:rsidP="007C5D4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16373"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1" locked="0" layoutInCell="1" allowOverlap="1" wp14:anchorId="36682986" wp14:editId="550DBA31">
            <wp:simplePos x="0" y="0"/>
            <wp:positionH relativeFrom="column">
              <wp:align>left</wp:align>
            </wp:positionH>
            <wp:positionV relativeFrom="page">
              <wp:posOffset>6478270</wp:posOffset>
            </wp:positionV>
            <wp:extent cx="2457450" cy="2971165"/>
            <wp:effectExtent l="0" t="0" r="0" b="635"/>
            <wp:wrapTight wrapText="bothSides">
              <wp:wrapPolygon edited="0">
                <wp:start x="670" y="0"/>
                <wp:lineTo x="0" y="277"/>
                <wp:lineTo x="0" y="21328"/>
                <wp:lineTo x="670" y="21466"/>
                <wp:lineTo x="20763" y="21466"/>
                <wp:lineTo x="21433" y="21328"/>
                <wp:lineTo x="21433" y="277"/>
                <wp:lineTo x="20763" y="0"/>
                <wp:lineTo x="670" y="0"/>
              </wp:wrapPolygon>
            </wp:wrapTight>
            <wp:docPr id="29" name="Рисунок 29" descr="C:\Users\user\Desktop\картинки по кубановедению\IMG-20241029-WA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артинки по кубановедению\IMG-20241029-WA01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971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5D4D" w:rsidRDefault="007C5D4D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  <w:sectPr w:rsidR="007C5D4D" w:rsidSect="007C5D4D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num="2" w:space="708"/>
          <w:titlePg/>
          <w:docGrid w:linePitch="360"/>
        </w:sectPr>
      </w:pPr>
    </w:p>
    <w:p w:rsidR="00FE4DBA" w:rsidRPr="00216373" w:rsidRDefault="00334653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4D5E7F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718656" behindDoc="1" locked="0" layoutInCell="1" allowOverlap="1" wp14:anchorId="47501F9C" wp14:editId="67D96E86">
            <wp:simplePos x="0" y="0"/>
            <wp:positionH relativeFrom="margin">
              <wp:align>right</wp:align>
            </wp:positionH>
            <wp:positionV relativeFrom="paragraph">
              <wp:posOffset>106680</wp:posOffset>
            </wp:positionV>
            <wp:extent cx="3061970" cy="3702685"/>
            <wp:effectExtent l="0" t="0" r="5080" b="0"/>
            <wp:wrapTight wrapText="bothSides">
              <wp:wrapPolygon edited="0">
                <wp:start x="538" y="0"/>
                <wp:lineTo x="0" y="222"/>
                <wp:lineTo x="0" y="20892"/>
                <wp:lineTo x="134" y="21337"/>
                <wp:lineTo x="538" y="21448"/>
                <wp:lineTo x="20964" y="21448"/>
                <wp:lineTo x="21367" y="21337"/>
                <wp:lineTo x="21501" y="20892"/>
                <wp:lineTo x="21501" y="222"/>
                <wp:lineTo x="20964" y="0"/>
                <wp:lineTo x="538" y="0"/>
              </wp:wrapPolygon>
            </wp:wrapTight>
            <wp:docPr id="40" name="Рисунок 40" descr="C:\Users\user\Desktop\картинки по кубановедению\IMG-20241029-WA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артинки по кубановедению\IMG-20241029-WA021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3702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4DBA" w:rsidRPr="004D5E7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Ведущий:</w:t>
      </w:r>
      <w:r w:rsidR="00FE4DBA"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На базаре шум и давка –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Не пробиться до прилавка!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Все тут интересно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216373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Тут и танцу место!</w:t>
      </w:r>
    </w:p>
    <w:p w:rsidR="00FE4DBA" w:rsidRPr="00216373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</w:p>
    <w:p w:rsidR="00FE4DBA" w:rsidRPr="00F66805" w:rsidRDefault="00FE4DBA" w:rsidP="00216373">
      <w:pPr>
        <w:spacing w:after="0" w:line="240" w:lineRule="auto"/>
        <w:textAlignment w:val="baseline"/>
        <w:rPr>
          <w:rFonts w:ascii="Times New Roman" w:eastAsia="Times New Roman" w:hAnsi="Times New Roman"/>
          <w:i/>
          <w:sz w:val="28"/>
          <w:szCs w:val="28"/>
          <w:bdr w:val="none" w:sz="0" w:space="0" w:color="auto" w:frame="1"/>
          <w:lang w:eastAsia="ru-RU"/>
        </w:rPr>
      </w:pPr>
      <w:r w:rsidRPr="00F66805">
        <w:rPr>
          <w:rFonts w:ascii="Times New Roman" w:eastAsia="Times New Roman" w:hAnsi="Times New Roman"/>
          <w:i/>
          <w:sz w:val="28"/>
          <w:szCs w:val="28"/>
          <w:bdr w:val="none" w:sz="0" w:space="0" w:color="auto" w:frame="1"/>
          <w:lang w:eastAsia="ru-RU"/>
        </w:rPr>
        <w:t>Та</w:t>
      </w:r>
      <w:r w:rsidR="007C5D4D" w:rsidRPr="00F66805">
        <w:rPr>
          <w:rFonts w:ascii="Times New Roman" w:eastAsia="Times New Roman" w:hAnsi="Times New Roman"/>
          <w:i/>
          <w:sz w:val="28"/>
          <w:szCs w:val="28"/>
          <w:bdr w:val="none" w:sz="0" w:space="0" w:color="auto" w:frame="1"/>
          <w:lang w:eastAsia="ru-RU"/>
        </w:rPr>
        <w:t>нец мальчиков «Удалые казачата» (музыка по выбору музыкального руководителя).</w:t>
      </w:r>
    </w:p>
    <w:p w:rsidR="00334653" w:rsidRDefault="00334653" w:rsidP="00216373">
      <w:pPr>
        <w:spacing w:after="0" w:line="240" w:lineRule="auto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</w:p>
    <w:p w:rsidR="007C5D4D" w:rsidRPr="00216373" w:rsidRDefault="007C5D4D" w:rsidP="007C5D4D">
      <w:pPr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4D5E7F">
        <w:rPr>
          <w:rFonts w:ascii="Times New Roman" w:eastAsia="Times New Roman" w:hAnsi="Times New Roman"/>
          <w:sz w:val="28"/>
          <w:szCs w:val="28"/>
          <w:lang w:eastAsia="ru-RU"/>
        </w:rPr>
        <w:t>Скоморох:</w:t>
      </w:r>
      <w:r w:rsidRPr="00216373">
        <w:rPr>
          <w:rFonts w:ascii="Times New Roman" w:hAnsi="Times New Roman"/>
          <w:sz w:val="28"/>
          <w:szCs w:val="28"/>
          <w:shd w:val="clear" w:color="auto" w:fill="FFFFFF"/>
        </w:rPr>
        <w:t xml:space="preserve"> Славно мы </w:t>
      </w:r>
      <w:proofErr w:type="gramStart"/>
      <w:r w:rsidRPr="00216373">
        <w:rPr>
          <w:rFonts w:ascii="Times New Roman" w:hAnsi="Times New Roman"/>
          <w:sz w:val="28"/>
          <w:szCs w:val="28"/>
          <w:shd w:val="clear" w:color="auto" w:fill="FFFFFF"/>
        </w:rPr>
        <w:t>повеселились,</w:t>
      </w:r>
      <w:r w:rsidRPr="00216373">
        <w:rPr>
          <w:rFonts w:ascii="Times New Roman" w:hAnsi="Times New Roman"/>
          <w:sz w:val="28"/>
          <w:szCs w:val="28"/>
        </w:rPr>
        <w:br/>
      </w:r>
      <w:r w:rsidRPr="00216373">
        <w:rPr>
          <w:rFonts w:ascii="Times New Roman" w:hAnsi="Times New Roman"/>
          <w:sz w:val="28"/>
          <w:szCs w:val="28"/>
          <w:shd w:val="clear" w:color="auto" w:fill="FFFFFF"/>
        </w:rPr>
        <w:t>А</w:t>
      </w:r>
      <w:proofErr w:type="gramEnd"/>
      <w:r w:rsidRPr="00216373">
        <w:rPr>
          <w:rFonts w:ascii="Times New Roman" w:hAnsi="Times New Roman"/>
          <w:sz w:val="28"/>
          <w:szCs w:val="28"/>
          <w:shd w:val="clear" w:color="auto" w:fill="FFFFFF"/>
        </w:rPr>
        <w:t xml:space="preserve"> на карусели не прокатились!</w:t>
      </w:r>
      <w:r w:rsidRPr="00216373">
        <w:rPr>
          <w:rFonts w:ascii="Times New Roman" w:hAnsi="Times New Roman"/>
          <w:sz w:val="28"/>
          <w:szCs w:val="28"/>
        </w:rPr>
        <w:br/>
      </w:r>
      <w:r w:rsidRPr="00216373">
        <w:rPr>
          <w:rFonts w:ascii="Times New Roman" w:hAnsi="Times New Roman"/>
          <w:sz w:val="28"/>
          <w:szCs w:val="28"/>
          <w:shd w:val="clear" w:color="auto" w:fill="FFFFFF"/>
        </w:rPr>
        <w:t>Если хочешь прокатиться –</w:t>
      </w:r>
      <w:r w:rsidRPr="00216373">
        <w:rPr>
          <w:rFonts w:ascii="Times New Roman" w:eastAsia="Times New Roman" w:hAnsi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216373">
        <w:rPr>
          <w:rFonts w:ascii="Times New Roman" w:hAnsi="Times New Roman"/>
          <w:sz w:val="28"/>
          <w:szCs w:val="28"/>
        </w:rPr>
        <w:br/>
      </w:r>
      <w:r w:rsidRPr="00216373">
        <w:rPr>
          <w:rFonts w:ascii="Times New Roman" w:hAnsi="Times New Roman"/>
          <w:sz w:val="28"/>
          <w:szCs w:val="28"/>
          <w:shd w:val="clear" w:color="auto" w:fill="FFFFFF"/>
        </w:rPr>
        <w:t>надо всем поторопиться!</w:t>
      </w:r>
      <w:r w:rsidRPr="00216373">
        <w:rPr>
          <w:rFonts w:ascii="Times New Roman" w:hAnsi="Times New Roman"/>
          <w:sz w:val="28"/>
          <w:szCs w:val="28"/>
        </w:rPr>
        <w:br/>
      </w:r>
    </w:p>
    <w:p w:rsidR="00FE4DBA" w:rsidRPr="00F66805" w:rsidRDefault="007C5D4D" w:rsidP="00216373">
      <w:pPr>
        <w:spacing w:after="0" w:line="240" w:lineRule="auto"/>
        <w:textAlignment w:val="baseline"/>
        <w:rPr>
          <w:rFonts w:ascii="Times New Roman" w:eastAsia="Times New Roman" w:hAnsi="Times New Roman"/>
          <w:i/>
          <w:sz w:val="28"/>
          <w:szCs w:val="28"/>
          <w:bdr w:val="none" w:sz="0" w:space="0" w:color="auto" w:frame="1"/>
          <w:lang w:eastAsia="ru-RU"/>
        </w:rPr>
      </w:pPr>
      <w:r w:rsidRPr="00F66805">
        <w:rPr>
          <w:rFonts w:ascii="Times New Roman" w:hAnsi="Times New Roman"/>
          <w:i/>
          <w:sz w:val="28"/>
          <w:szCs w:val="28"/>
          <w:shd w:val="clear" w:color="auto" w:fill="FFFFFF"/>
        </w:rPr>
        <w:t>Игра «</w:t>
      </w:r>
      <w:proofErr w:type="gramStart"/>
      <w:r w:rsidRPr="00F66805">
        <w:rPr>
          <w:rFonts w:ascii="Times New Roman" w:hAnsi="Times New Roman"/>
          <w:i/>
          <w:sz w:val="28"/>
          <w:szCs w:val="28"/>
          <w:shd w:val="clear" w:color="auto" w:fill="FFFFFF"/>
        </w:rPr>
        <w:t>Карусель»(</w:t>
      </w:r>
      <w:proofErr w:type="gramEnd"/>
      <w:r w:rsidRPr="00F66805">
        <w:rPr>
          <w:rFonts w:ascii="Times New Roman" w:hAnsi="Times New Roman"/>
          <w:i/>
          <w:sz w:val="28"/>
          <w:szCs w:val="28"/>
          <w:shd w:val="clear" w:color="auto" w:fill="FFFFFF"/>
        </w:rPr>
        <w:t>дети берутся за ленточки и под музыку выполняют движения в быстром темпе, и в замедленном)</w:t>
      </w:r>
      <w:r w:rsidRPr="00F66805">
        <w:rPr>
          <w:rFonts w:ascii="Times New Roman" w:hAnsi="Times New Roman"/>
          <w:i/>
          <w:sz w:val="28"/>
          <w:szCs w:val="28"/>
        </w:rPr>
        <w:br/>
      </w:r>
    </w:p>
    <w:p w:rsidR="00116BF1" w:rsidRPr="00216373" w:rsidRDefault="00FE4DBA" w:rsidP="00216373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4D5E7F">
        <w:rPr>
          <w:rFonts w:ascii="Times New Roman" w:hAnsi="Times New Roman"/>
          <w:sz w:val="28"/>
          <w:szCs w:val="28"/>
          <w:shd w:val="clear" w:color="auto" w:fill="FFFFFF"/>
        </w:rPr>
        <w:t>Ведущий: Вот и солнце закатилось –</w:t>
      </w:r>
      <w:r w:rsidRPr="004D5E7F">
        <w:rPr>
          <w:rFonts w:ascii="Times New Roman" w:hAnsi="Times New Roman"/>
          <w:sz w:val="28"/>
          <w:szCs w:val="28"/>
        </w:rPr>
        <w:br/>
      </w:r>
      <w:r w:rsidRPr="004D5E7F">
        <w:rPr>
          <w:rFonts w:ascii="Times New Roman" w:hAnsi="Times New Roman"/>
          <w:sz w:val="28"/>
          <w:szCs w:val="28"/>
          <w:shd w:val="clear" w:color="auto" w:fill="FFFFFF"/>
        </w:rPr>
        <w:t xml:space="preserve">Наша ярмарка </w:t>
      </w:r>
      <w:proofErr w:type="gramStart"/>
      <w:r w:rsidRPr="004D5E7F">
        <w:rPr>
          <w:rFonts w:ascii="Times New Roman" w:hAnsi="Times New Roman"/>
          <w:sz w:val="28"/>
          <w:szCs w:val="28"/>
          <w:shd w:val="clear" w:color="auto" w:fill="FFFFFF"/>
        </w:rPr>
        <w:t>закрылась!</w:t>
      </w:r>
      <w:r w:rsidRPr="004D5E7F">
        <w:rPr>
          <w:rFonts w:ascii="Times New Roman" w:hAnsi="Times New Roman"/>
          <w:sz w:val="28"/>
          <w:szCs w:val="28"/>
        </w:rPr>
        <w:br/>
      </w:r>
      <w:r w:rsidRPr="004D5E7F">
        <w:rPr>
          <w:rFonts w:ascii="Times New Roman" w:hAnsi="Times New Roman"/>
          <w:sz w:val="28"/>
          <w:szCs w:val="28"/>
          <w:shd w:val="clear" w:color="auto" w:fill="FFFFFF"/>
        </w:rPr>
        <w:t>Приходите</w:t>
      </w:r>
      <w:proofErr w:type="gramEnd"/>
      <w:r w:rsidRPr="004D5E7F">
        <w:rPr>
          <w:rFonts w:ascii="Times New Roman" w:hAnsi="Times New Roman"/>
          <w:sz w:val="28"/>
          <w:szCs w:val="28"/>
          <w:shd w:val="clear" w:color="auto" w:fill="FFFFFF"/>
        </w:rPr>
        <w:t xml:space="preserve"> снова к нам,</w:t>
      </w:r>
      <w:r w:rsidRPr="004D5E7F">
        <w:rPr>
          <w:rFonts w:ascii="Times New Roman" w:hAnsi="Times New Roman"/>
          <w:sz w:val="28"/>
          <w:szCs w:val="28"/>
        </w:rPr>
        <w:br/>
      </w:r>
      <w:r w:rsidRPr="004D5E7F">
        <w:rPr>
          <w:rFonts w:ascii="Times New Roman" w:hAnsi="Times New Roman"/>
          <w:sz w:val="28"/>
          <w:szCs w:val="28"/>
          <w:shd w:val="clear" w:color="auto" w:fill="FFFFFF"/>
        </w:rPr>
        <w:t>Рады мы всегда гостям!</w:t>
      </w:r>
      <w:r w:rsidRPr="004D5E7F">
        <w:rPr>
          <w:rFonts w:ascii="Times New Roman" w:hAnsi="Times New Roman"/>
          <w:sz w:val="28"/>
          <w:szCs w:val="28"/>
        </w:rPr>
        <w:br/>
      </w:r>
      <w:r w:rsidRPr="004D5E7F">
        <w:rPr>
          <w:rFonts w:ascii="Times New Roman" w:hAnsi="Times New Roman"/>
          <w:bCs/>
          <w:sz w:val="28"/>
          <w:szCs w:val="28"/>
          <w:bdr w:val="none" w:sz="0" w:space="0" w:color="auto" w:frame="1"/>
          <w:shd w:val="clear" w:color="auto" w:fill="FFFFFF"/>
        </w:rPr>
        <w:t>Скоморох</w:t>
      </w:r>
      <w:r w:rsidRPr="004D5E7F">
        <w:rPr>
          <w:rFonts w:ascii="Times New Roman" w:hAnsi="Times New Roman"/>
          <w:sz w:val="28"/>
          <w:szCs w:val="28"/>
        </w:rPr>
        <w:br/>
      </w:r>
      <w:r w:rsidRPr="004D5E7F">
        <w:rPr>
          <w:rFonts w:ascii="Times New Roman" w:hAnsi="Times New Roman"/>
          <w:sz w:val="28"/>
          <w:szCs w:val="28"/>
          <w:shd w:val="clear" w:color="auto" w:fill="FFFFFF"/>
        </w:rPr>
        <w:t>Вы, ребята, не скучайте, угощенье получайте!</w:t>
      </w:r>
      <w:r w:rsidRPr="004D5E7F">
        <w:rPr>
          <w:rFonts w:ascii="Times New Roman" w:hAnsi="Times New Roman"/>
          <w:sz w:val="28"/>
          <w:szCs w:val="28"/>
        </w:rPr>
        <w:br/>
      </w:r>
      <w:r w:rsidRPr="004D5E7F">
        <w:rPr>
          <w:rFonts w:ascii="Times New Roman" w:hAnsi="Times New Roman"/>
          <w:bCs/>
          <w:sz w:val="28"/>
          <w:szCs w:val="28"/>
          <w:bdr w:val="none" w:sz="0" w:space="0" w:color="auto" w:frame="1"/>
          <w:shd w:val="clear" w:color="auto" w:fill="FFFFFF"/>
        </w:rPr>
        <w:t>Скоморох</w:t>
      </w:r>
      <w:r w:rsidRPr="004D5E7F">
        <w:rPr>
          <w:rFonts w:ascii="Times New Roman" w:hAnsi="Times New Roman"/>
          <w:sz w:val="28"/>
          <w:szCs w:val="28"/>
        </w:rPr>
        <w:br/>
      </w:r>
      <w:r w:rsidRPr="004D5E7F">
        <w:rPr>
          <w:rFonts w:ascii="Times New Roman" w:hAnsi="Times New Roman"/>
          <w:sz w:val="28"/>
          <w:szCs w:val="28"/>
          <w:shd w:val="clear" w:color="auto" w:fill="FFFFFF"/>
        </w:rPr>
        <w:t>Будем вас мы угощать, осеннюю ярмарку закрывать!.</w:t>
      </w:r>
      <w:r w:rsidRPr="004D5E7F">
        <w:rPr>
          <w:rFonts w:ascii="Times New Roman" w:hAnsi="Times New Roman"/>
          <w:sz w:val="28"/>
          <w:szCs w:val="28"/>
        </w:rPr>
        <w:br/>
      </w:r>
      <w:r w:rsidRPr="004D5E7F">
        <w:rPr>
          <w:rFonts w:ascii="Times New Roman" w:hAnsi="Times New Roman"/>
          <w:bCs/>
          <w:sz w:val="28"/>
          <w:szCs w:val="28"/>
          <w:bdr w:val="none" w:sz="0" w:space="0" w:color="auto" w:frame="1"/>
          <w:shd w:val="clear" w:color="auto" w:fill="FFFFFF"/>
        </w:rPr>
        <w:t>Ведущий:</w:t>
      </w:r>
      <w:r w:rsidRPr="004D5E7F">
        <w:rPr>
          <w:rFonts w:ascii="Times New Roman" w:hAnsi="Times New Roman"/>
          <w:sz w:val="28"/>
          <w:szCs w:val="28"/>
        </w:rPr>
        <w:br/>
      </w:r>
      <w:r w:rsidRPr="00216373">
        <w:rPr>
          <w:rFonts w:ascii="Times New Roman" w:hAnsi="Times New Roman"/>
          <w:sz w:val="28"/>
          <w:szCs w:val="28"/>
          <w:shd w:val="clear" w:color="auto" w:fill="FFFFFF"/>
        </w:rPr>
        <w:t>Тут и ярмарке конец,</w:t>
      </w:r>
      <w:r w:rsidRPr="00216373">
        <w:rPr>
          <w:rFonts w:ascii="Times New Roman" w:hAnsi="Times New Roman"/>
          <w:sz w:val="28"/>
          <w:szCs w:val="28"/>
        </w:rPr>
        <w:br/>
      </w:r>
      <w:r w:rsidRPr="00216373">
        <w:rPr>
          <w:rFonts w:ascii="Times New Roman" w:hAnsi="Times New Roman"/>
          <w:sz w:val="28"/>
          <w:szCs w:val="28"/>
          <w:shd w:val="clear" w:color="auto" w:fill="FFFFFF"/>
        </w:rPr>
        <w:t>А кто пришел к нам, МОЛОДЕЦ!</w:t>
      </w:r>
      <w:r w:rsidRPr="00216373">
        <w:rPr>
          <w:rFonts w:ascii="Times New Roman" w:hAnsi="Times New Roman"/>
          <w:sz w:val="28"/>
          <w:szCs w:val="28"/>
        </w:rPr>
        <w:br/>
      </w:r>
      <w:r w:rsidRPr="00216373">
        <w:rPr>
          <w:rFonts w:ascii="Times New Roman" w:hAnsi="Times New Roman"/>
          <w:sz w:val="28"/>
          <w:szCs w:val="28"/>
          <w:shd w:val="clear" w:color="auto" w:fill="FFFFFF"/>
        </w:rPr>
        <w:t>В группу всех вас приглашаем,</w:t>
      </w:r>
      <w:r w:rsidRPr="00216373">
        <w:rPr>
          <w:rFonts w:ascii="Times New Roman" w:hAnsi="Times New Roman"/>
          <w:sz w:val="28"/>
          <w:szCs w:val="28"/>
        </w:rPr>
        <w:br/>
      </w:r>
      <w:r w:rsidRPr="00216373">
        <w:rPr>
          <w:rFonts w:ascii="Times New Roman" w:hAnsi="Times New Roman"/>
          <w:sz w:val="28"/>
          <w:szCs w:val="28"/>
          <w:shd w:val="clear" w:color="auto" w:fill="FFFFFF"/>
        </w:rPr>
        <w:t>угостим горячим чаем!</w:t>
      </w:r>
    </w:p>
    <w:p w:rsidR="004D5E7F" w:rsidRDefault="004D5E7F" w:rsidP="0033465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bCs/>
          <w:sz w:val="32"/>
          <w:szCs w:val="28"/>
          <w:bdr w:val="none" w:sz="0" w:space="0" w:color="auto" w:frame="1"/>
          <w:lang w:eastAsia="ru-RU"/>
        </w:rPr>
      </w:pPr>
    </w:p>
    <w:p w:rsidR="004D5E7F" w:rsidRDefault="004D5E7F" w:rsidP="0033465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bCs/>
          <w:sz w:val="32"/>
          <w:szCs w:val="28"/>
          <w:bdr w:val="none" w:sz="0" w:space="0" w:color="auto" w:frame="1"/>
          <w:lang w:eastAsia="ru-RU"/>
        </w:rPr>
      </w:pPr>
    </w:p>
    <w:p w:rsidR="004D5E7F" w:rsidRDefault="004D5E7F" w:rsidP="0033465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bCs/>
          <w:sz w:val="32"/>
          <w:szCs w:val="28"/>
          <w:bdr w:val="none" w:sz="0" w:space="0" w:color="auto" w:frame="1"/>
          <w:lang w:eastAsia="ru-RU"/>
        </w:rPr>
      </w:pPr>
    </w:p>
    <w:p w:rsidR="004D5E7F" w:rsidRDefault="004D5E7F" w:rsidP="0033465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bCs/>
          <w:sz w:val="32"/>
          <w:szCs w:val="28"/>
          <w:bdr w:val="none" w:sz="0" w:space="0" w:color="auto" w:frame="1"/>
          <w:lang w:eastAsia="ru-RU"/>
        </w:rPr>
      </w:pPr>
    </w:p>
    <w:p w:rsidR="004D5E7F" w:rsidRDefault="004D5E7F" w:rsidP="0033465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bCs/>
          <w:sz w:val="32"/>
          <w:szCs w:val="28"/>
          <w:bdr w:val="none" w:sz="0" w:space="0" w:color="auto" w:frame="1"/>
          <w:lang w:eastAsia="ru-RU"/>
        </w:rPr>
      </w:pPr>
    </w:p>
    <w:p w:rsidR="004D5E7F" w:rsidRDefault="004D5E7F" w:rsidP="0033465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bCs/>
          <w:sz w:val="32"/>
          <w:szCs w:val="28"/>
          <w:bdr w:val="none" w:sz="0" w:space="0" w:color="auto" w:frame="1"/>
          <w:lang w:eastAsia="ru-RU"/>
        </w:rPr>
      </w:pPr>
    </w:p>
    <w:p w:rsidR="004D5E7F" w:rsidRDefault="004D5E7F" w:rsidP="0033465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bCs/>
          <w:sz w:val="32"/>
          <w:szCs w:val="28"/>
          <w:bdr w:val="none" w:sz="0" w:space="0" w:color="auto" w:frame="1"/>
          <w:lang w:eastAsia="ru-RU"/>
        </w:rPr>
      </w:pPr>
    </w:p>
    <w:p w:rsidR="004D5E7F" w:rsidRDefault="004D5E7F" w:rsidP="0033465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bCs/>
          <w:sz w:val="32"/>
          <w:szCs w:val="28"/>
          <w:bdr w:val="none" w:sz="0" w:space="0" w:color="auto" w:frame="1"/>
          <w:lang w:eastAsia="ru-RU"/>
        </w:rPr>
      </w:pPr>
    </w:p>
    <w:p w:rsidR="004D5E7F" w:rsidRDefault="004D5E7F" w:rsidP="0033465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bCs/>
          <w:sz w:val="32"/>
          <w:szCs w:val="28"/>
          <w:bdr w:val="none" w:sz="0" w:space="0" w:color="auto" w:frame="1"/>
          <w:lang w:eastAsia="ru-RU"/>
        </w:rPr>
      </w:pPr>
    </w:p>
    <w:p w:rsidR="00C139BF" w:rsidRPr="00116BF1" w:rsidRDefault="00C139BF" w:rsidP="0033465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bCs/>
          <w:sz w:val="32"/>
          <w:szCs w:val="28"/>
          <w:bdr w:val="none" w:sz="0" w:space="0" w:color="auto" w:frame="1"/>
          <w:lang w:eastAsia="ru-RU"/>
        </w:rPr>
      </w:pPr>
      <w:r w:rsidRPr="00116BF1">
        <w:rPr>
          <w:rFonts w:ascii="Times New Roman" w:eastAsia="Times New Roman" w:hAnsi="Times New Roman"/>
          <w:b/>
          <w:bCs/>
          <w:sz w:val="32"/>
          <w:szCs w:val="28"/>
          <w:bdr w:val="none" w:sz="0" w:space="0" w:color="auto" w:frame="1"/>
          <w:lang w:eastAsia="ru-RU"/>
        </w:rPr>
        <w:lastRenderedPageBreak/>
        <w:t>Сценарий праздника «День матери – казачки»</w:t>
      </w:r>
    </w:p>
    <w:p w:rsidR="00C139BF" w:rsidRPr="00216373" w:rsidRDefault="00C139BF" w:rsidP="00216373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/>
          <w:b/>
          <w:bCs/>
          <w:i/>
          <w:sz w:val="28"/>
          <w:szCs w:val="28"/>
          <w:bdr w:val="none" w:sz="0" w:space="0" w:color="auto" w:frame="1"/>
          <w:lang w:eastAsia="ru-RU"/>
        </w:rPr>
      </w:pPr>
    </w:p>
    <w:p w:rsidR="00C139BF" w:rsidRPr="004D5E7F" w:rsidRDefault="00C139BF" w:rsidP="004D2ACD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C139BF">
        <w:rPr>
          <w:bdr w:val="none" w:sz="0" w:space="0" w:color="auto" w:frame="1"/>
          <w:lang w:eastAsia="ru-RU"/>
        </w:rPr>
        <w:t xml:space="preserve"> </w:t>
      </w:r>
      <w:r w:rsidRPr="004D5E7F">
        <w:rPr>
          <w:rFonts w:ascii="Times New Roman" w:hAnsi="Times New Roman"/>
          <w:i/>
          <w:sz w:val="28"/>
          <w:szCs w:val="28"/>
          <w:bdr w:val="none" w:sz="0" w:space="0" w:color="auto" w:frame="1"/>
          <w:lang w:eastAsia="ru-RU"/>
        </w:rPr>
        <w:t xml:space="preserve">Дети заходят в зал </w:t>
      </w:r>
      <w:r w:rsidR="00334653" w:rsidRPr="004D5E7F">
        <w:rPr>
          <w:rFonts w:ascii="Times New Roman" w:hAnsi="Times New Roman"/>
          <w:i/>
          <w:sz w:val="28"/>
          <w:szCs w:val="28"/>
          <w:bdr w:val="none" w:sz="0" w:space="0" w:color="auto" w:frame="1"/>
          <w:lang w:eastAsia="ru-RU"/>
        </w:rPr>
        <w:t>под русскую народную мелодию</w:t>
      </w:r>
      <w:r w:rsidR="00334653" w:rsidRPr="004D5E7F"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  <w:r w:rsidRPr="004D5E7F">
        <w:rPr>
          <w:rFonts w:ascii="Times New Roman" w:hAnsi="Times New Roman"/>
          <w:i/>
          <w:sz w:val="28"/>
          <w:szCs w:val="28"/>
          <w:bdr w:val="none" w:sz="0" w:space="0" w:color="auto" w:frame="1"/>
          <w:lang w:eastAsia="ru-RU"/>
        </w:rPr>
        <w:t>(в руках му</w:t>
      </w:r>
      <w:r w:rsidR="004D5E7F">
        <w:rPr>
          <w:rFonts w:ascii="Times New Roman" w:hAnsi="Times New Roman"/>
          <w:i/>
          <w:sz w:val="28"/>
          <w:szCs w:val="28"/>
          <w:bdr w:val="none" w:sz="0" w:space="0" w:color="auto" w:frame="1"/>
          <w:lang w:eastAsia="ru-RU"/>
        </w:rPr>
        <w:t>з. инструменты: коробочка, трещо</w:t>
      </w:r>
      <w:r w:rsidRPr="004D5E7F">
        <w:rPr>
          <w:rFonts w:ascii="Times New Roman" w:hAnsi="Times New Roman"/>
          <w:i/>
          <w:sz w:val="28"/>
          <w:szCs w:val="28"/>
          <w:bdr w:val="none" w:sz="0" w:space="0" w:color="auto" w:frame="1"/>
          <w:lang w:eastAsia="ru-RU"/>
        </w:rPr>
        <w:t>тка и др.)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D5E7F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Казачка</w:t>
      </w:r>
      <w:r w:rsidRPr="004D5E7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:</w:t>
      </w: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 Здравствуйте, гости званые и желанные! Всех привечаем и душевно встречаем. Милости просим к нам на праздник!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Встречаем с сердечным казачьим радушием по нашему обычаю славному. Извольте откушать наши хлеб-соль.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C139BF" w:rsidRPr="004D5E7F" w:rsidRDefault="00C139BF" w:rsidP="004D2ACD">
      <w:pPr>
        <w:spacing w:after="0" w:line="240" w:lineRule="auto"/>
        <w:rPr>
          <w:rFonts w:ascii="Times New Roman" w:hAnsi="Times New Roman"/>
          <w:i/>
          <w:sz w:val="28"/>
          <w:szCs w:val="28"/>
          <w:bdr w:val="none" w:sz="0" w:space="0" w:color="auto" w:frame="1"/>
          <w:lang w:eastAsia="ru-RU"/>
        </w:rPr>
      </w:pPr>
      <w:r w:rsidRPr="004D5E7F">
        <w:rPr>
          <w:rFonts w:ascii="Times New Roman" w:hAnsi="Times New Roman"/>
          <w:i/>
          <w:sz w:val="28"/>
          <w:szCs w:val="28"/>
          <w:bdr w:val="none" w:sz="0" w:space="0" w:color="auto" w:frame="1"/>
          <w:lang w:eastAsia="ru-RU"/>
        </w:rPr>
        <w:t>(Казачка и казачок поклонившись идут угощать гостей)</w:t>
      </w:r>
      <w:r w:rsidRPr="004D5E7F">
        <w:rPr>
          <w:rFonts w:ascii="Times New Roman" w:eastAsia="Times New Roman" w:hAnsi="Times New Roman"/>
          <w:i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139BF" w:rsidRPr="00116BF1" w:rsidRDefault="00334653" w:rsidP="004D2ACD">
      <w:pPr>
        <w:spacing w:after="0" w:line="240" w:lineRule="auto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Звучит фонограмма песни</w:t>
      </w:r>
      <w:r w:rsidR="00C139BF" w:rsidRPr="00116BF1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«Хлеб да соль»</w:t>
      </w:r>
      <w:r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(слова – Н. Романова, музыка – Л. </w:t>
      </w:r>
      <w:proofErr w:type="spellStart"/>
      <w:r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Захлеунага</w:t>
      </w:r>
      <w:proofErr w:type="spellEnd"/>
      <w:r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)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C139BF" w:rsidRPr="00C139BF" w:rsidRDefault="00F20F5D" w:rsidP="004D2ACD">
      <w:pPr>
        <w:spacing w:after="0" w:line="240" w:lineRule="auto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4D5E7F">
        <w:rPr>
          <w:rFonts w:ascii="Times New Roman" w:hAnsi="Times New Roman"/>
          <w:noProof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720704" behindDoc="1" locked="0" layoutInCell="1" allowOverlap="1" wp14:anchorId="7FAAE685" wp14:editId="5A5A7F5D">
            <wp:simplePos x="0" y="0"/>
            <wp:positionH relativeFrom="margin">
              <wp:posOffset>3140710</wp:posOffset>
            </wp:positionH>
            <wp:positionV relativeFrom="paragraph">
              <wp:posOffset>12700</wp:posOffset>
            </wp:positionV>
            <wp:extent cx="3230880" cy="3562350"/>
            <wp:effectExtent l="0" t="0" r="7620" b="0"/>
            <wp:wrapTight wrapText="bothSides">
              <wp:wrapPolygon edited="0">
                <wp:start x="509" y="0"/>
                <wp:lineTo x="0" y="231"/>
                <wp:lineTo x="0" y="21369"/>
                <wp:lineTo x="509" y="21484"/>
                <wp:lineTo x="21014" y="21484"/>
                <wp:lineTo x="21524" y="21369"/>
                <wp:lineTo x="21524" y="231"/>
                <wp:lineTo x="21014" y="0"/>
                <wp:lineTo x="509" y="0"/>
              </wp:wrapPolygon>
            </wp:wrapTight>
            <wp:docPr id="2" name="Рисунок 2" descr="C:\Users\user\Desktop\картинки по кубановедению\IMG-20241029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артинки по кубановедению\IMG-20241029-WA0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3562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39BF" w:rsidRPr="004D5E7F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Казачка</w:t>
      </w:r>
      <w:r w:rsidR="00C139BF" w:rsidRPr="004D5E7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:</w:t>
      </w:r>
      <w:r w:rsidR="00C139BF"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В это день вспоминают всех женщин, благодаря которым уже более 200 лет не угасает казачий народ, растут новые защитники, живет наша кубанская земля.</w:t>
      </w:r>
      <w:r w:rsidR="00C139BF" w:rsidRPr="00C139BF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139BF"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Хочется сказать слова благодарности всем матерям, которые дарят детям любовь, добро, нежность и ласку!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C139BF" w:rsidRPr="004D5E7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D5E7F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 xml:space="preserve">Дети: </w:t>
      </w:r>
      <w:r w:rsidRPr="004D5E7F">
        <w:rPr>
          <w:rFonts w:ascii="Times New Roman" w:hAnsi="Times New Roman"/>
          <w:sz w:val="28"/>
          <w:szCs w:val="28"/>
          <w:lang w:eastAsia="ru-RU"/>
        </w:rPr>
        <w:t> 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Казачка – мать, поклон </w:t>
      </w:r>
      <w:proofErr w:type="gramStart"/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тебе</w:t>
      </w:r>
      <w:proofErr w:type="gramEnd"/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и слава!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Воспета ты и </w:t>
      </w:r>
      <w:proofErr w:type="gramStart"/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в песнях</w:t>
      </w:r>
      <w:proofErr w:type="gramEnd"/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и в стихах!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Ты заслужила, выстрадала право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Жить в наших думах, памяти, сердцах.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Простая женщина, вольная казачка,</w:t>
      </w:r>
      <w:r w:rsidR="00F20F5D" w:rsidRPr="00F20F5D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Порой умевшая едва читать,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Стряпуха, жница, пряха, швея, прачка</w:t>
      </w:r>
    </w:p>
    <w:p w:rsidR="00C139BF" w:rsidRPr="00C139BF" w:rsidRDefault="00F20F5D" w:rsidP="004D2ACD">
      <w:pPr>
        <w:spacing w:after="0" w:line="240" w:lineRule="auto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F20F5D">
        <w:rPr>
          <w:rFonts w:ascii="Times New Roman" w:hAnsi="Times New Roman"/>
          <w:noProof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724800" behindDoc="1" locked="0" layoutInCell="1" allowOverlap="1" wp14:anchorId="447EA095" wp14:editId="48E35DED">
            <wp:simplePos x="0" y="0"/>
            <wp:positionH relativeFrom="column">
              <wp:posOffset>3857625</wp:posOffset>
            </wp:positionH>
            <wp:positionV relativeFrom="paragraph">
              <wp:posOffset>143510</wp:posOffset>
            </wp:positionV>
            <wp:extent cx="2085975" cy="1885950"/>
            <wp:effectExtent l="0" t="0" r="9525" b="0"/>
            <wp:wrapTight wrapText="bothSides">
              <wp:wrapPolygon edited="0">
                <wp:start x="789" y="0"/>
                <wp:lineTo x="0" y="436"/>
                <wp:lineTo x="0" y="20945"/>
                <wp:lineTo x="592" y="21382"/>
                <wp:lineTo x="789" y="21382"/>
                <wp:lineTo x="20712" y="21382"/>
                <wp:lineTo x="20910" y="21382"/>
                <wp:lineTo x="21501" y="20945"/>
                <wp:lineTo x="21501" y="436"/>
                <wp:lineTo x="20712" y="0"/>
                <wp:lineTo x="789" y="0"/>
              </wp:wrapPolygon>
            </wp:wrapTight>
            <wp:docPr id="24" name="Рисунок 24" descr="C:\Users\user\Desktop\картинки по кубановедению\IMG-20241029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артинки по кубановедению\IMG-20241029-WA0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05" b="36321"/>
                    <a:stretch/>
                  </pic:blipFill>
                  <pic:spPr bwMode="auto">
                    <a:xfrm>
                      <a:off x="0" y="0"/>
                      <a:ext cx="2085975" cy="1885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39BF"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Детей учила жить и побеждать!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Учила страстно и самозабвенно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Свою отчизну всей душой любить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И честь беречь, и быть присяге верным,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И Родину от ворогов хранить!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4D5E7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Казачка:</w:t>
      </w: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Давно мы этот праздник ждали!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Милости просим в кубанскую станицу </w:t>
      </w:r>
      <w:proofErr w:type="spellStart"/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Бриньковскую</w:t>
      </w:r>
      <w:proofErr w:type="spellEnd"/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,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lastRenderedPageBreak/>
        <w:t>Будем сегодня петь, плясать,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Да мам – казачек прославлять!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F716E" w:rsidRPr="004D5E7F" w:rsidRDefault="00C139BF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i/>
          <w:color w:val="000000"/>
          <w:sz w:val="20"/>
          <w:szCs w:val="20"/>
          <w:lang w:eastAsia="ru-RU"/>
        </w:rPr>
      </w:pPr>
      <w:r w:rsidRPr="00116BF1">
        <w:rPr>
          <w:rFonts w:ascii="Times New Roman" w:hAnsi="Times New Roman"/>
          <w:sz w:val="28"/>
          <w:szCs w:val="28"/>
          <w:lang w:eastAsia="ru-RU"/>
        </w:rPr>
        <w:t>Песня «Мы хотим поздравить всех матерей – казачек». </w:t>
      </w:r>
      <w:r w:rsidR="009F716E"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</w:t>
      </w:r>
      <w:r w:rsidR="009F716E" w:rsidRPr="004D5E7F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Под мелодию казачьей песни «При лужке» стихи </w:t>
      </w:r>
      <w:proofErr w:type="spellStart"/>
      <w:r w:rsidR="009F716E" w:rsidRPr="004D5E7F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С.Токовой</w:t>
      </w:r>
      <w:proofErr w:type="spellEnd"/>
      <w:r w:rsidR="009F716E" w:rsidRPr="004D5E7F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)</w:t>
      </w:r>
    </w:p>
    <w:p w:rsidR="009F716E" w:rsidRPr="009F716E" w:rsidRDefault="009F716E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      </w:t>
      </w:r>
    </w:p>
    <w:p w:rsidR="009F716E" w:rsidRPr="009F716E" w:rsidRDefault="004D5E7F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1.</w:t>
      </w:r>
      <w:r w:rsidR="009F716E"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Мы хотим поздравить всех</w:t>
      </w:r>
    </w:p>
    <w:p w:rsidR="009F716E" w:rsidRPr="009F716E" w:rsidRDefault="009F716E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Матерей-казачек</w:t>
      </w:r>
    </w:p>
    <w:p w:rsidR="009F716E" w:rsidRPr="009F716E" w:rsidRDefault="009F716E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Поклониться до земли,</w:t>
      </w:r>
    </w:p>
    <w:p w:rsidR="009F716E" w:rsidRDefault="009F716E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Пожелать удачи!</w:t>
      </w:r>
    </w:p>
    <w:p w:rsidR="009F716E" w:rsidRPr="009F716E" w:rsidRDefault="009F716E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</w:p>
    <w:p w:rsidR="009F716E" w:rsidRPr="009F716E" w:rsidRDefault="009F716E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</w:p>
    <w:p w:rsidR="009F716E" w:rsidRPr="009F716E" w:rsidRDefault="004D5E7F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2.</w:t>
      </w:r>
      <w:r w:rsidR="009F716E"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Мать-казачка, как орлица,</w:t>
      </w:r>
    </w:p>
    <w:p w:rsidR="009F716E" w:rsidRPr="009F716E" w:rsidRDefault="009F716E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Ясно виден её взор,</w:t>
      </w:r>
    </w:p>
    <w:p w:rsidR="009F716E" w:rsidRPr="009F716E" w:rsidRDefault="009F716E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Дочь похожей быть стремится -</w:t>
      </w:r>
    </w:p>
    <w:p w:rsidR="009F716E" w:rsidRDefault="009F716E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Тут не нужен разговор.</w:t>
      </w:r>
    </w:p>
    <w:p w:rsidR="009F716E" w:rsidRPr="009F716E" w:rsidRDefault="009F716E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</w:p>
    <w:p w:rsidR="009F716E" w:rsidRPr="009F716E" w:rsidRDefault="009F716E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</w:p>
    <w:p w:rsidR="009F716E" w:rsidRPr="009F716E" w:rsidRDefault="004D5E7F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3.</w:t>
      </w:r>
      <w:r w:rsidR="009F716E"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Это мама дорогая,</w:t>
      </w:r>
    </w:p>
    <w:p w:rsidR="009F716E" w:rsidRPr="009F716E" w:rsidRDefault="009F716E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Узнаю её черты,</w:t>
      </w:r>
    </w:p>
    <w:p w:rsidR="009F716E" w:rsidRPr="009F716E" w:rsidRDefault="009F716E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Черноокая казачка,</w:t>
      </w:r>
    </w:p>
    <w:p w:rsidR="009F716E" w:rsidRDefault="009F716E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Чудо нежной красоты.</w:t>
      </w:r>
    </w:p>
    <w:p w:rsidR="009F716E" w:rsidRPr="009F716E" w:rsidRDefault="009F716E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</w:p>
    <w:p w:rsidR="009F716E" w:rsidRPr="009F716E" w:rsidRDefault="004D5E7F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4.</w:t>
      </w:r>
      <w:r w:rsidR="009F716E"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Мы в долгу перед тобою</w:t>
      </w:r>
    </w:p>
    <w:p w:rsidR="004D5E7F" w:rsidRDefault="009F716E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будем честно, </w:t>
      </w:r>
      <w:proofErr w:type="gramStart"/>
      <w:r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вечно,</w:t>
      </w:r>
      <w:r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Каждой</w:t>
      </w:r>
      <w:proofErr w:type="gramEnd"/>
      <w:r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маме благодарны       </w:t>
      </w:r>
    </w:p>
    <w:p w:rsidR="009F716E" w:rsidRPr="009F716E" w:rsidRDefault="009F716E" w:rsidP="009F716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9F716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Дети бесконечно.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color w:val="FF0000"/>
          <w:sz w:val="28"/>
          <w:szCs w:val="28"/>
          <w:lang w:eastAsia="ru-RU"/>
        </w:rPr>
      </w:pPr>
    </w:p>
    <w:p w:rsidR="00C139BF" w:rsidRPr="00C139BF" w:rsidRDefault="00C139BF" w:rsidP="004D5E7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D5E7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Казачка:</w:t>
      </w: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C139BF">
        <w:rPr>
          <w:rFonts w:ascii="Times New Roman" w:hAnsi="Times New Roman"/>
          <w:sz w:val="28"/>
          <w:szCs w:val="28"/>
        </w:rPr>
        <w:t>Отношение к женщине у казаков всегда было особенным. Именно женщина являлась хранительницей семейного очага, традиций. Женщина-казачка ждала мужа домой, воспитывала маленьких казачат. Главная суть женщины, ее предназначение стать матерью, хранительницей очага. С матери начинается род казачий, и матерью он продолжается. Мать – это самое святое понятие на нашей земле.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i/>
          <w:iCs/>
          <w:color w:val="333333"/>
          <w:sz w:val="28"/>
          <w:szCs w:val="28"/>
          <w:u w:val="single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D5E7F">
        <w:rPr>
          <w:rFonts w:ascii="Times New Roman" w:hAnsi="Times New Roman"/>
          <w:iCs/>
          <w:sz w:val="28"/>
          <w:szCs w:val="28"/>
        </w:rPr>
        <w:t>Дети:</w:t>
      </w:r>
      <w:r w:rsidR="004D5E7F">
        <w:rPr>
          <w:rFonts w:ascii="Times New Roman" w:hAnsi="Times New Roman"/>
          <w:iCs/>
          <w:color w:val="333333"/>
          <w:sz w:val="28"/>
          <w:szCs w:val="28"/>
        </w:rPr>
        <w:t xml:space="preserve"> </w:t>
      </w:r>
      <w:r w:rsidR="004D5E7F">
        <w:rPr>
          <w:rFonts w:ascii="Times New Roman" w:hAnsi="Times New Roman"/>
          <w:sz w:val="28"/>
          <w:szCs w:val="28"/>
        </w:rPr>
        <w:t>«Казачка, казачка»</w:t>
      </w:r>
      <w:r w:rsidRPr="00C139BF">
        <w:rPr>
          <w:rFonts w:ascii="Times New Roman" w:hAnsi="Times New Roman"/>
          <w:sz w:val="28"/>
          <w:szCs w:val="28"/>
        </w:rPr>
        <w:t xml:space="preserve"> - желанное </w:t>
      </w:r>
      <w:proofErr w:type="gramStart"/>
      <w:r w:rsidRPr="00C139BF">
        <w:rPr>
          <w:rFonts w:ascii="Times New Roman" w:hAnsi="Times New Roman"/>
          <w:sz w:val="28"/>
          <w:szCs w:val="28"/>
        </w:rPr>
        <w:t>слово,</w:t>
      </w:r>
      <w:r w:rsidRPr="00C139BF">
        <w:rPr>
          <w:rFonts w:ascii="Times New Roman" w:hAnsi="Times New Roman"/>
          <w:sz w:val="28"/>
          <w:szCs w:val="28"/>
        </w:rPr>
        <w:br/>
        <w:t>В</w:t>
      </w:r>
      <w:proofErr w:type="gramEnd"/>
      <w:r w:rsidRPr="00C139BF">
        <w:rPr>
          <w:rFonts w:ascii="Times New Roman" w:hAnsi="Times New Roman"/>
          <w:sz w:val="28"/>
          <w:szCs w:val="28"/>
        </w:rPr>
        <w:t xml:space="preserve"> нем музыка, радость, волненье и свет.</w:t>
      </w:r>
      <w:r w:rsidRPr="00C139BF">
        <w:rPr>
          <w:rFonts w:ascii="Times New Roman" w:hAnsi="Times New Roman"/>
          <w:sz w:val="28"/>
          <w:szCs w:val="28"/>
        </w:rPr>
        <w:br/>
        <w:t>Пусть доля казачья бывает суровой,</w:t>
      </w:r>
      <w:r w:rsidRPr="00C139BF">
        <w:rPr>
          <w:rFonts w:ascii="Times New Roman" w:hAnsi="Times New Roman"/>
          <w:sz w:val="28"/>
          <w:szCs w:val="28"/>
        </w:rPr>
        <w:br/>
        <w:t>Но слава не меркнет в мелькании лет.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i/>
          <w:iCs/>
          <w:sz w:val="28"/>
          <w:szCs w:val="28"/>
          <w:u w:val="single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Во мне течет казачья кровь,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lastRenderedPageBreak/>
        <w:t xml:space="preserve">Мой род с фамилией </w:t>
      </w:r>
      <w:proofErr w:type="gramStart"/>
      <w:r w:rsidRPr="00C139BF">
        <w:rPr>
          <w:rFonts w:ascii="Times New Roman" w:hAnsi="Times New Roman"/>
          <w:sz w:val="28"/>
          <w:szCs w:val="28"/>
        </w:rPr>
        <w:t>казачьей,</w:t>
      </w:r>
      <w:r w:rsidRPr="00C139BF">
        <w:rPr>
          <w:rFonts w:ascii="Times New Roman" w:hAnsi="Times New Roman"/>
          <w:sz w:val="28"/>
          <w:szCs w:val="28"/>
        </w:rPr>
        <w:br/>
        <w:t>И</w:t>
      </w:r>
      <w:proofErr w:type="gramEnd"/>
      <w:r w:rsidRPr="00C139BF">
        <w:rPr>
          <w:rFonts w:ascii="Times New Roman" w:hAnsi="Times New Roman"/>
          <w:sz w:val="28"/>
          <w:szCs w:val="28"/>
        </w:rPr>
        <w:t xml:space="preserve"> в глаз я говорю, не в бровь:</w:t>
      </w:r>
      <w:r w:rsidRPr="00C139BF">
        <w:rPr>
          <w:rFonts w:ascii="Times New Roman" w:hAnsi="Times New Roman"/>
          <w:sz w:val="28"/>
          <w:szCs w:val="28"/>
        </w:rPr>
        <w:br/>
        <w:t>"Я настоящая казачка!"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br/>
        <w:t>И в каждом ручейке знакомом</w:t>
      </w:r>
      <w:r w:rsidRPr="00C139BF">
        <w:rPr>
          <w:rFonts w:ascii="Times New Roman" w:hAnsi="Times New Roman"/>
          <w:sz w:val="28"/>
          <w:szCs w:val="28"/>
        </w:rPr>
        <w:br/>
        <w:t>Свои истоки узнаю.</w:t>
      </w:r>
      <w:r w:rsidRPr="00C139BF">
        <w:rPr>
          <w:rFonts w:ascii="Times New Roman" w:hAnsi="Times New Roman"/>
          <w:sz w:val="28"/>
          <w:szCs w:val="28"/>
        </w:rPr>
        <w:br/>
        <w:t xml:space="preserve">Горжусь я родиной и </w:t>
      </w:r>
      <w:proofErr w:type="gramStart"/>
      <w:r w:rsidRPr="00C139BF">
        <w:rPr>
          <w:rFonts w:ascii="Times New Roman" w:hAnsi="Times New Roman"/>
          <w:sz w:val="28"/>
          <w:szCs w:val="28"/>
        </w:rPr>
        <w:t>домом,</w:t>
      </w:r>
      <w:r w:rsidRPr="00C139BF">
        <w:rPr>
          <w:rFonts w:ascii="Times New Roman" w:hAnsi="Times New Roman"/>
          <w:sz w:val="28"/>
          <w:szCs w:val="28"/>
        </w:rPr>
        <w:br/>
        <w:t>Кубань</w:t>
      </w:r>
      <w:proofErr w:type="gramEnd"/>
      <w:r w:rsidRPr="00C139BF">
        <w:rPr>
          <w:rFonts w:ascii="Times New Roman" w:hAnsi="Times New Roman"/>
          <w:sz w:val="28"/>
          <w:szCs w:val="28"/>
        </w:rPr>
        <w:t xml:space="preserve"> свою, как жизнь люблю!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D5E7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Казачка:</w:t>
      </w: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C139BF">
        <w:rPr>
          <w:rFonts w:ascii="Times New Roman" w:hAnsi="Times New Roman"/>
          <w:sz w:val="28"/>
          <w:szCs w:val="28"/>
        </w:rPr>
        <w:t>Мы с вами живем на Кубани, которую называют «Райским уголком земли», «житницей России», где сложилось особое сословие – казачество со своей культурой, со своим укладом жизни. И слово мама у казаков тоже приобрело свой оттенок и звучит по-казачьи ласково – матушка. </w:t>
      </w:r>
    </w:p>
    <w:p w:rsidR="00C139BF" w:rsidRDefault="00C139BF" w:rsidP="004D2ACD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А скажите-ка мне, казачата, знаете ли вы народную мудрость про матушку? Я начну, а вы продолжайте, и вы, гости, нам помогайте</w:t>
      </w:r>
      <w:r w:rsidRPr="00C139BF">
        <w:rPr>
          <w:rFonts w:ascii="Times New Roman" w:hAnsi="Times New Roman"/>
          <w:i/>
          <w:iCs/>
          <w:sz w:val="28"/>
          <w:szCs w:val="28"/>
        </w:rPr>
        <w:t>.</w:t>
      </w:r>
    </w:p>
    <w:p w:rsidR="009F716E" w:rsidRPr="00C139BF" w:rsidRDefault="009F716E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 xml:space="preserve">При солнышке тепло, </w:t>
      </w:r>
      <w:proofErr w:type="gramStart"/>
      <w:r w:rsidRPr="00C139BF">
        <w:rPr>
          <w:rFonts w:ascii="Times New Roman" w:hAnsi="Times New Roman"/>
          <w:sz w:val="28"/>
          <w:szCs w:val="28"/>
        </w:rPr>
        <w:t>( при</w:t>
      </w:r>
      <w:proofErr w:type="gramEnd"/>
      <w:r w:rsidRPr="00C139BF">
        <w:rPr>
          <w:rFonts w:ascii="Times New Roman" w:hAnsi="Times New Roman"/>
          <w:sz w:val="28"/>
          <w:szCs w:val="28"/>
        </w:rPr>
        <w:t xml:space="preserve"> матери – добро).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 xml:space="preserve">Нету лучше </w:t>
      </w:r>
      <w:proofErr w:type="gramStart"/>
      <w:r w:rsidRPr="00C139BF">
        <w:rPr>
          <w:rFonts w:ascii="Times New Roman" w:hAnsi="Times New Roman"/>
          <w:sz w:val="28"/>
          <w:szCs w:val="28"/>
        </w:rPr>
        <w:t>дружка,(</w:t>
      </w:r>
      <w:proofErr w:type="gramEnd"/>
      <w:r w:rsidRPr="00C139BF">
        <w:rPr>
          <w:rFonts w:ascii="Times New Roman" w:hAnsi="Times New Roman"/>
          <w:sz w:val="28"/>
          <w:szCs w:val="28"/>
        </w:rPr>
        <w:t xml:space="preserve"> чем родная матушка).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Птица рада весне, а младенец – (матери).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 xml:space="preserve">Мать кормит </w:t>
      </w:r>
      <w:proofErr w:type="gramStart"/>
      <w:r w:rsidRPr="00C139BF">
        <w:rPr>
          <w:rFonts w:ascii="Times New Roman" w:hAnsi="Times New Roman"/>
          <w:sz w:val="28"/>
          <w:szCs w:val="28"/>
        </w:rPr>
        <w:t>детей,(</w:t>
      </w:r>
      <w:proofErr w:type="gramEnd"/>
      <w:r w:rsidRPr="00C139BF">
        <w:rPr>
          <w:rFonts w:ascii="Times New Roman" w:hAnsi="Times New Roman"/>
          <w:sz w:val="28"/>
          <w:szCs w:val="28"/>
        </w:rPr>
        <w:t xml:space="preserve"> как земля людей).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4D5E7F">
        <w:rPr>
          <w:rFonts w:ascii="Times New Roman" w:hAnsi="Times New Roman"/>
          <w:sz w:val="28"/>
          <w:szCs w:val="28"/>
        </w:rPr>
        <w:t>Дети:</w:t>
      </w:r>
      <w:r w:rsidRPr="00C139BF">
        <w:rPr>
          <w:rFonts w:ascii="Times New Roman" w:hAnsi="Times New Roman"/>
          <w:b/>
          <w:sz w:val="28"/>
          <w:szCs w:val="28"/>
        </w:rPr>
        <w:t xml:space="preserve"> </w:t>
      </w:r>
      <w:r w:rsidRPr="00C139BF">
        <w:rPr>
          <w:rFonts w:ascii="Times New Roman" w:hAnsi="Times New Roman"/>
          <w:sz w:val="28"/>
          <w:szCs w:val="28"/>
        </w:rPr>
        <w:t>Дорогие наши гости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В этот светлый добрый час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Музыканты- оркестранты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Постараются для вас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Выходите музыканты,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Показать свои таланты.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Пусть услышат наш оркестр</w:t>
      </w:r>
    </w:p>
    <w:p w:rsid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Далеко от этих мест.</w:t>
      </w:r>
    </w:p>
    <w:p w:rsidR="009F716E" w:rsidRDefault="009F716E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16E" w:rsidRPr="004D5E7F" w:rsidRDefault="009F716E" w:rsidP="009F716E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4D5E7F">
        <w:rPr>
          <w:rFonts w:ascii="Times New Roman" w:hAnsi="Times New Roman"/>
          <w:i/>
          <w:sz w:val="28"/>
          <w:szCs w:val="28"/>
        </w:rPr>
        <w:t>Играет оркестр</w:t>
      </w:r>
    </w:p>
    <w:p w:rsidR="009F716E" w:rsidRPr="00C139BF" w:rsidRDefault="009F716E" w:rsidP="009F716E">
      <w:pPr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9F716E" w:rsidRPr="00C139BF" w:rsidRDefault="009F716E" w:rsidP="009F716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D5E7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Казачка:</w:t>
      </w: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C139BF">
        <w:rPr>
          <w:rFonts w:ascii="Times New Roman" w:hAnsi="Times New Roman"/>
          <w:sz w:val="28"/>
          <w:szCs w:val="28"/>
        </w:rPr>
        <w:t xml:space="preserve">Казаки часто уходили в походы, и всю работу приходилось делать женщинам-казачкам. </w:t>
      </w:r>
    </w:p>
    <w:p w:rsidR="009F716E" w:rsidRPr="00C139BF" w:rsidRDefault="009F716E" w:rsidP="009F716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На заре, на зорюшке, только рассветет,</w:t>
      </w:r>
    </w:p>
    <w:p w:rsidR="009F716E" w:rsidRPr="00C139BF" w:rsidRDefault="009F716E" w:rsidP="009F716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Матушка - </w:t>
      </w:r>
      <w:proofErr w:type="spellStart"/>
      <w:r w:rsidRPr="00C139BF">
        <w:rPr>
          <w:rFonts w:ascii="Times New Roman" w:hAnsi="Times New Roman"/>
          <w:sz w:val="28"/>
          <w:szCs w:val="28"/>
        </w:rPr>
        <w:t>казаченька</w:t>
      </w:r>
      <w:proofErr w:type="spellEnd"/>
      <w:r w:rsidRPr="00C139BF">
        <w:rPr>
          <w:rFonts w:ascii="Times New Roman" w:hAnsi="Times New Roman"/>
          <w:sz w:val="28"/>
          <w:szCs w:val="28"/>
        </w:rPr>
        <w:t xml:space="preserve"> по воду пойдет.</w:t>
      </w:r>
    </w:p>
    <w:p w:rsidR="009F716E" w:rsidRPr="00C139BF" w:rsidRDefault="009F716E" w:rsidP="009F716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На плечах у матушки тяжко коромысло.</w:t>
      </w:r>
    </w:p>
    <w:p w:rsidR="009F716E" w:rsidRPr="00C139BF" w:rsidRDefault="009F716E" w:rsidP="009F716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Матушка - </w:t>
      </w:r>
      <w:proofErr w:type="spellStart"/>
      <w:r w:rsidRPr="00C139BF">
        <w:rPr>
          <w:rFonts w:ascii="Times New Roman" w:hAnsi="Times New Roman"/>
          <w:sz w:val="28"/>
          <w:szCs w:val="28"/>
        </w:rPr>
        <w:t>казаченька</w:t>
      </w:r>
      <w:proofErr w:type="spellEnd"/>
      <w:r w:rsidRPr="00C139BF">
        <w:rPr>
          <w:rFonts w:ascii="Times New Roman" w:hAnsi="Times New Roman"/>
          <w:sz w:val="28"/>
          <w:szCs w:val="28"/>
        </w:rPr>
        <w:t>, дай воды напиться.</w:t>
      </w:r>
    </w:p>
    <w:p w:rsidR="009F716E" w:rsidRPr="00C139BF" w:rsidRDefault="009F716E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116BF1" w:rsidRDefault="00AF61FD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F61FD">
        <w:rPr>
          <w:rFonts w:ascii="Times New Roman" w:hAnsi="Times New Roman"/>
          <w:noProof/>
          <w:color w:val="333333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5824" behindDoc="1" locked="0" layoutInCell="1" allowOverlap="1" wp14:anchorId="211A56E8" wp14:editId="0A84B96F">
            <wp:simplePos x="0" y="0"/>
            <wp:positionH relativeFrom="column">
              <wp:posOffset>3952875</wp:posOffset>
            </wp:positionH>
            <wp:positionV relativeFrom="paragraph">
              <wp:posOffset>5715</wp:posOffset>
            </wp:positionV>
            <wp:extent cx="2200040" cy="3505200"/>
            <wp:effectExtent l="0" t="0" r="0" b="0"/>
            <wp:wrapTight wrapText="bothSides">
              <wp:wrapPolygon edited="0">
                <wp:start x="748" y="0"/>
                <wp:lineTo x="0" y="235"/>
                <wp:lineTo x="0" y="21365"/>
                <wp:lineTo x="748" y="21483"/>
                <wp:lineTo x="20577" y="21483"/>
                <wp:lineTo x="21326" y="21365"/>
                <wp:lineTo x="21326" y="235"/>
                <wp:lineTo x="20577" y="0"/>
                <wp:lineTo x="748" y="0"/>
              </wp:wrapPolygon>
            </wp:wrapTight>
            <wp:docPr id="25" name="Рисунок 25" descr="D:\24.08.2019\фото\GKHC1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4.08.2019\фото\GKHC19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09" r="18605" b="10047"/>
                    <a:stretch/>
                  </pic:blipFill>
                  <pic:spPr bwMode="auto">
                    <a:xfrm>
                      <a:off x="0" y="0"/>
                      <a:ext cx="2200040" cy="3505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39BF" w:rsidRPr="00116BF1">
        <w:rPr>
          <w:rFonts w:ascii="Times New Roman" w:hAnsi="Times New Roman"/>
          <w:sz w:val="28"/>
          <w:szCs w:val="28"/>
        </w:rPr>
        <w:t>Инсценировка «Маша по воду ходила…»</w:t>
      </w:r>
    </w:p>
    <w:p w:rsidR="009F716E" w:rsidRPr="004D5E7F" w:rsidRDefault="004D5E7F" w:rsidP="009F716E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4D5E7F">
        <w:rPr>
          <w:rFonts w:ascii="Times New Roman" w:hAnsi="Times New Roman"/>
          <w:i/>
          <w:sz w:val="28"/>
          <w:szCs w:val="28"/>
        </w:rPr>
        <w:t>(</w:t>
      </w:r>
      <w:r w:rsidR="009F716E" w:rsidRPr="004D5E7F">
        <w:rPr>
          <w:rFonts w:ascii="Times New Roman" w:hAnsi="Times New Roman"/>
          <w:i/>
          <w:sz w:val="28"/>
          <w:szCs w:val="28"/>
        </w:rPr>
        <w:t>Под песню </w:t>
      </w:r>
      <w:r w:rsidR="009F716E" w:rsidRPr="004D5E7F">
        <w:rPr>
          <w:rFonts w:ascii="Times New Roman" w:hAnsi="Times New Roman"/>
          <w:i/>
          <w:sz w:val="28"/>
          <w:szCs w:val="28"/>
          <w:bdr w:val="none" w:sz="0" w:space="0" w:color="auto" w:frame="1"/>
        </w:rPr>
        <w:t>«Над </w:t>
      </w:r>
      <w:r w:rsidR="009F716E" w:rsidRPr="004D5E7F">
        <w:rPr>
          <w:rFonts w:ascii="Times New Roman" w:hAnsi="Times New Roman"/>
          <w:bCs/>
          <w:i/>
          <w:iCs/>
          <w:color w:val="111111"/>
          <w:sz w:val="28"/>
          <w:szCs w:val="28"/>
          <w:bdr w:val="none" w:sz="0" w:space="0" w:color="auto" w:frame="1"/>
        </w:rPr>
        <w:t>Кубанью</w:t>
      </w:r>
      <w:r w:rsidR="009F716E" w:rsidRPr="004D5E7F">
        <w:rPr>
          <w:rFonts w:ascii="Times New Roman" w:hAnsi="Times New Roman"/>
          <w:i/>
          <w:sz w:val="28"/>
          <w:szCs w:val="28"/>
          <w:bdr w:val="none" w:sz="0" w:space="0" w:color="auto" w:frame="1"/>
        </w:rPr>
        <w:t>, над рекой»</w:t>
      </w:r>
      <w:r w:rsidRPr="004D5E7F">
        <w:rPr>
          <w:rFonts w:ascii="Times New Roman" w:hAnsi="Times New Roman"/>
          <w:i/>
          <w:sz w:val="28"/>
          <w:szCs w:val="28"/>
        </w:rPr>
        <w:t>)</w:t>
      </w:r>
    </w:p>
    <w:p w:rsidR="004D5E7F" w:rsidRDefault="004D5E7F" w:rsidP="009F716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D5E7F" w:rsidRDefault="009F716E" w:rsidP="009F716E">
      <w:pPr>
        <w:spacing w:after="0" w:line="240" w:lineRule="auto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9F716E">
        <w:rPr>
          <w:rFonts w:ascii="Times New Roman" w:hAnsi="Times New Roman"/>
          <w:sz w:val="28"/>
          <w:szCs w:val="28"/>
        </w:rPr>
        <w:t>Над </w:t>
      </w:r>
      <w:r w:rsidRPr="009F716E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Кубанью</w:t>
      </w:r>
      <w:r w:rsidRPr="009F716E">
        <w:rPr>
          <w:rFonts w:ascii="Times New Roman" w:hAnsi="Times New Roman"/>
          <w:sz w:val="28"/>
          <w:szCs w:val="28"/>
        </w:rPr>
        <w:t>, над рекой, </w:t>
      </w:r>
    </w:p>
    <w:p w:rsidR="004D5E7F" w:rsidRPr="009F716E" w:rsidRDefault="004D5E7F" w:rsidP="009F716E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Маша по воду ходила.</w:t>
      </w:r>
    </w:p>
    <w:p w:rsidR="009F716E" w:rsidRPr="009F716E" w:rsidRDefault="009F716E" w:rsidP="009F716E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9F716E">
        <w:rPr>
          <w:rFonts w:ascii="Times New Roman" w:hAnsi="Times New Roman"/>
          <w:sz w:val="28"/>
          <w:szCs w:val="28"/>
        </w:rPr>
        <w:t>Из </w:t>
      </w:r>
      <w:r w:rsidRPr="009F716E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Кубани воду брала</w:t>
      </w:r>
      <w:r w:rsidRPr="009F716E">
        <w:rPr>
          <w:rFonts w:ascii="Times New Roman" w:hAnsi="Times New Roman"/>
          <w:b/>
          <w:sz w:val="28"/>
          <w:szCs w:val="28"/>
        </w:rPr>
        <w:t>.</w:t>
      </w:r>
    </w:p>
    <w:p w:rsidR="009F716E" w:rsidRPr="009F716E" w:rsidRDefault="009F716E" w:rsidP="009F716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F716E">
        <w:rPr>
          <w:rFonts w:ascii="Times New Roman" w:hAnsi="Times New Roman"/>
          <w:sz w:val="28"/>
          <w:szCs w:val="28"/>
        </w:rPr>
        <w:t>Едет Ваня казачок</w:t>
      </w:r>
    </w:p>
    <w:p w:rsidR="009F716E" w:rsidRPr="009F716E" w:rsidRDefault="009F716E" w:rsidP="009F716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F716E">
        <w:rPr>
          <w:rFonts w:ascii="Times New Roman" w:hAnsi="Times New Roman"/>
          <w:sz w:val="28"/>
          <w:szCs w:val="28"/>
        </w:rPr>
        <w:t>На нем шапка новая.</w:t>
      </w:r>
    </w:p>
    <w:p w:rsidR="009F716E" w:rsidRPr="009F716E" w:rsidRDefault="009F716E" w:rsidP="009F716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F716E">
        <w:rPr>
          <w:rFonts w:ascii="Times New Roman" w:hAnsi="Times New Roman"/>
          <w:sz w:val="28"/>
          <w:szCs w:val="28"/>
        </w:rPr>
        <w:t>Постой, Маша, не ходи,</w:t>
      </w:r>
    </w:p>
    <w:p w:rsidR="009F716E" w:rsidRPr="009F716E" w:rsidRDefault="009F716E" w:rsidP="009F716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F716E">
        <w:rPr>
          <w:rFonts w:ascii="Times New Roman" w:hAnsi="Times New Roman"/>
          <w:sz w:val="28"/>
          <w:szCs w:val="28"/>
        </w:rPr>
        <w:t>Дай холодной мне воды.</w:t>
      </w:r>
    </w:p>
    <w:p w:rsidR="009F716E" w:rsidRPr="009F716E" w:rsidRDefault="009F716E" w:rsidP="009F716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F716E">
        <w:rPr>
          <w:rFonts w:ascii="Times New Roman" w:hAnsi="Times New Roman"/>
          <w:sz w:val="28"/>
          <w:szCs w:val="28"/>
        </w:rPr>
        <w:t>Над </w:t>
      </w:r>
      <w:r w:rsidRPr="009F716E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Кубанью</w:t>
      </w:r>
      <w:r w:rsidRPr="009F716E">
        <w:rPr>
          <w:rFonts w:ascii="Times New Roman" w:hAnsi="Times New Roman"/>
          <w:sz w:val="28"/>
          <w:szCs w:val="28"/>
        </w:rPr>
        <w:t>, над рекой</w:t>
      </w:r>
    </w:p>
    <w:p w:rsidR="009F716E" w:rsidRPr="009F716E" w:rsidRDefault="009F716E" w:rsidP="009F716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F716E">
        <w:rPr>
          <w:rFonts w:ascii="Times New Roman" w:hAnsi="Times New Roman"/>
          <w:sz w:val="28"/>
          <w:szCs w:val="28"/>
        </w:rPr>
        <w:t>Маша по воду ходила.</w:t>
      </w:r>
    </w:p>
    <w:p w:rsidR="009F716E" w:rsidRPr="009F716E" w:rsidRDefault="009F716E" w:rsidP="009F716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 </w:t>
      </w:r>
      <w:r w:rsidRPr="00C139BF">
        <w:rPr>
          <w:rFonts w:ascii="Times New Roman" w:hAnsi="Times New Roman"/>
          <w:b/>
          <w:sz w:val="28"/>
          <w:szCs w:val="28"/>
          <w:bdr w:val="none" w:sz="0" w:space="0" w:color="auto" w:frame="1"/>
          <w:lang w:eastAsia="ru-RU"/>
        </w:rPr>
        <w:t>Казачка:</w:t>
      </w: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C139BF">
        <w:rPr>
          <w:rFonts w:ascii="Times New Roman" w:hAnsi="Times New Roman"/>
          <w:sz w:val="28"/>
          <w:szCs w:val="28"/>
        </w:rPr>
        <w:t>Умели казачки не только трудиться, но и отдыхать, и веселиться. А сколько задорных шуточных казачьих песен они сложили. Как говорится: «Делу-время, потехе-час, а кто веселыми частушками порадует нас?»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116BF1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116BF1">
        <w:rPr>
          <w:rFonts w:ascii="Times New Roman" w:hAnsi="Times New Roman"/>
          <w:sz w:val="28"/>
          <w:szCs w:val="28"/>
        </w:rPr>
        <w:t>Частушки:</w:t>
      </w:r>
      <w:r w:rsidR="00F20F5D" w:rsidRPr="00116BF1">
        <w:rPr>
          <w:rFonts w:ascii="Times New Roman" w:eastAsia="Times New Roman" w:hAnsi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139BF" w:rsidRPr="00C139BF" w:rsidRDefault="0081388F" w:rsidP="004D2ACD">
      <w:pPr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  <w:r w:rsidRPr="00F20F5D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23776" behindDoc="1" locked="0" layoutInCell="1" allowOverlap="1" wp14:anchorId="74CA585E" wp14:editId="11ACFB06">
            <wp:simplePos x="0" y="0"/>
            <wp:positionH relativeFrom="margin">
              <wp:posOffset>3867150</wp:posOffset>
            </wp:positionH>
            <wp:positionV relativeFrom="paragraph">
              <wp:posOffset>107950</wp:posOffset>
            </wp:positionV>
            <wp:extent cx="2396490" cy="3487420"/>
            <wp:effectExtent l="0" t="0" r="3810" b="0"/>
            <wp:wrapTight wrapText="bothSides">
              <wp:wrapPolygon edited="0">
                <wp:start x="687" y="0"/>
                <wp:lineTo x="0" y="236"/>
                <wp:lineTo x="0" y="21356"/>
                <wp:lineTo x="687" y="21474"/>
                <wp:lineTo x="20776" y="21474"/>
                <wp:lineTo x="21463" y="21356"/>
                <wp:lineTo x="21463" y="236"/>
                <wp:lineTo x="20776" y="0"/>
                <wp:lineTo x="687" y="0"/>
              </wp:wrapPolygon>
            </wp:wrapTight>
            <wp:docPr id="23" name="Рисунок 23" descr="C:\Users\user\Desktop\картинки по кубановедению\IMG-20241029-WA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артинки по кубановедению\IMG-20241029-WA01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490" cy="3487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1.Балалайка заиграла, и пустились ноги в пляс,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Мы веселые частушки, пропоем сейчас для вас.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 w:rsidRPr="00C139BF">
        <w:rPr>
          <w:rFonts w:ascii="Times New Roman" w:hAnsi="Times New Roman"/>
          <w:sz w:val="28"/>
          <w:szCs w:val="28"/>
        </w:rPr>
        <w:t>2.Бриньковские  мы</w:t>
      </w:r>
      <w:proofErr w:type="gramEnd"/>
      <w:r w:rsidRPr="00C139BF">
        <w:rPr>
          <w:rFonts w:ascii="Times New Roman" w:hAnsi="Times New Roman"/>
          <w:sz w:val="28"/>
          <w:szCs w:val="28"/>
        </w:rPr>
        <w:t xml:space="preserve"> ребята, мы нигде не пропадем,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Если надо мы станцуем, если надо, мы споем!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3. Казачат сегодня много под моим окошечком,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Каждый хочет угоститься пирожком с картошечкой.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4.  Я в станице у бабуси щеки бураком натру.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И такой румяной стану- словно зорька поутру.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 xml:space="preserve">5. У моей </w:t>
      </w:r>
      <w:proofErr w:type="spellStart"/>
      <w:r w:rsidRPr="00C139BF">
        <w:rPr>
          <w:rFonts w:ascii="Times New Roman" w:hAnsi="Times New Roman"/>
          <w:sz w:val="28"/>
          <w:szCs w:val="28"/>
        </w:rPr>
        <w:t>мамулечки</w:t>
      </w:r>
      <w:proofErr w:type="spellEnd"/>
      <w:r w:rsidRPr="00C139BF">
        <w:rPr>
          <w:rFonts w:ascii="Times New Roman" w:hAnsi="Times New Roman"/>
          <w:sz w:val="28"/>
          <w:szCs w:val="28"/>
        </w:rPr>
        <w:t xml:space="preserve"> золотые руки.</w:t>
      </w:r>
      <w:r w:rsidRPr="00C139BF">
        <w:rPr>
          <w:rFonts w:ascii="Times New Roman" w:hAnsi="Times New Roman"/>
          <w:sz w:val="28"/>
          <w:szCs w:val="28"/>
        </w:rPr>
        <w:br/>
        <w:t>вяжет, шьет и вышивает, не грустит от скуки.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Вместе: Мы вам пели и плясали, каблучками топали,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А теперь мы вас попросим, чтобы вы похлопали!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C139BF" w:rsidRDefault="00F20F5D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D5E7F">
        <w:rPr>
          <w:rFonts w:ascii="Times New Roman" w:hAnsi="Times New Roman"/>
          <w:noProof/>
          <w:color w:val="FF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1728" behindDoc="1" locked="0" layoutInCell="1" allowOverlap="1" wp14:anchorId="247126DA" wp14:editId="23EC4C25">
            <wp:simplePos x="0" y="0"/>
            <wp:positionH relativeFrom="margin">
              <wp:align>right</wp:align>
            </wp:positionH>
            <wp:positionV relativeFrom="paragraph">
              <wp:posOffset>85090</wp:posOffset>
            </wp:positionV>
            <wp:extent cx="3175635" cy="3390900"/>
            <wp:effectExtent l="0" t="0" r="5715" b="0"/>
            <wp:wrapTight wrapText="bothSides">
              <wp:wrapPolygon edited="0">
                <wp:start x="518" y="0"/>
                <wp:lineTo x="0" y="243"/>
                <wp:lineTo x="0" y="20872"/>
                <wp:lineTo x="130" y="21357"/>
                <wp:lineTo x="518" y="21479"/>
                <wp:lineTo x="20991" y="21479"/>
                <wp:lineTo x="21380" y="21357"/>
                <wp:lineTo x="21509" y="20872"/>
                <wp:lineTo x="21509" y="243"/>
                <wp:lineTo x="20991" y="0"/>
                <wp:lineTo x="518" y="0"/>
              </wp:wrapPolygon>
            </wp:wrapTight>
            <wp:docPr id="20" name="Рисунок 20" descr="C:\Users\user\Desktop\картинки по кубановедению\IMG-20241029-WA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артинки по кубановедению\IMG-20241029-WA01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19" b="11004"/>
                    <a:stretch/>
                  </pic:blipFill>
                  <pic:spPr bwMode="auto">
                    <a:xfrm>
                      <a:off x="0" y="0"/>
                      <a:ext cx="3175635" cy="3390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39BF" w:rsidRPr="004D5E7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Казачка:</w:t>
      </w:r>
      <w:r w:rsidR="00C139BF" w:rsidRPr="00C139BF">
        <w:rPr>
          <w:rFonts w:ascii="Times New Roman" w:hAnsi="Times New Roman"/>
          <w:b/>
          <w:sz w:val="28"/>
          <w:szCs w:val="28"/>
          <w:bdr w:val="none" w:sz="0" w:space="0" w:color="auto" w:frame="1"/>
          <w:lang w:eastAsia="ru-RU"/>
        </w:rPr>
        <w:t xml:space="preserve"> </w:t>
      </w:r>
      <w:r w:rsidR="00C139BF"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Казачата наши молодцы! Песни поют, частушки </w:t>
      </w:r>
      <w:r w:rsidR="009F716E"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знают,</w:t>
      </w:r>
      <w:r w:rsidR="00C139BF"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а как они пляшут…!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color w:val="333333"/>
          <w:sz w:val="28"/>
          <w:szCs w:val="28"/>
        </w:rPr>
      </w:pPr>
    </w:p>
    <w:p w:rsidR="00C139BF" w:rsidRPr="004D5E7F" w:rsidRDefault="00C139BF" w:rsidP="004D2ACD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4D5E7F">
        <w:rPr>
          <w:rFonts w:ascii="Times New Roman" w:hAnsi="Times New Roman"/>
          <w:i/>
          <w:sz w:val="28"/>
          <w:szCs w:val="28"/>
        </w:rPr>
        <w:t>Танец «</w:t>
      </w:r>
      <w:r w:rsidR="009F716E" w:rsidRPr="004D5E7F">
        <w:rPr>
          <w:rFonts w:ascii="Times New Roman" w:hAnsi="Times New Roman"/>
          <w:i/>
          <w:sz w:val="28"/>
          <w:szCs w:val="28"/>
        </w:rPr>
        <w:t>Казачий перепляс</w:t>
      </w:r>
      <w:r w:rsidRPr="004D5E7F">
        <w:rPr>
          <w:rFonts w:ascii="Times New Roman" w:hAnsi="Times New Roman"/>
          <w:i/>
          <w:sz w:val="28"/>
          <w:szCs w:val="28"/>
        </w:rPr>
        <w:t>»</w:t>
      </w:r>
      <w:r w:rsidRPr="004D5E7F">
        <w:rPr>
          <w:rFonts w:ascii="Times New Roman" w:eastAsia="Times New Roman" w:hAnsi="Times New Roman"/>
          <w:i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139BF" w:rsidRDefault="009F716E" w:rsidP="004D2ACD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4D5E7F">
        <w:rPr>
          <w:rFonts w:ascii="Times New Roman" w:hAnsi="Times New Roman"/>
          <w:i/>
          <w:sz w:val="28"/>
          <w:szCs w:val="28"/>
        </w:rPr>
        <w:t>(музыка по выбору музыкального руководителя)</w:t>
      </w:r>
    </w:p>
    <w:p w:rsidR="004D5E7F" w:rsidRPr="004D5E7F" w:rsidRDefault="004D5E7F" w:rsidP="004D2ACD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C139BF" w:rsidRPr="004D5E7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D5E7F">
        <w:rPr>
          <w:rFonts w:ascii="Times New Roman" w:hAnsi="Times New Roman"/>
          <w:sz w:val="28"/>
          <w:szCs w:val="28"/>
        </w:rPr>
        <w:t xml:space="preserve">Дети: 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Казачья нелегкая доля,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Казак только богу подсуден,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Сквозь годы проносится полем: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 xml:space="preserve">«Мы были, мы </w:t>
      </w:r>
      <w:proofErr w:type="gramStart"/>
      <w:r w:rsidRPr="00C139BF">
        <w:rPr>
          <w:rFonts w:ascii="Times New Roman" w:hAnsi="Times New Roman"/>
          <w:sz w:val="28"/>
          <w:szCs w:val="28"/>
        </w:rPr>
        <w:t>есть</w:t>
      </w:r>
      <w:proofErr w:type="gramEnd"/>
      <w:r w:rsidRPr="00C139BF">
        <w:rPr>
          <w:rFonts w:ascii="Times New Roman" w:hAnsi="Times New Roman"/>
          <w:sz w:val="28"/>
          <w:szCs w:val="28"/>
        </w:rPr>
        <w:t xml:space="preserve"> и мы будем!»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Не выжечь наш дух, наши корни,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Пусть к воле казачьей путь труден.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>Но, всюду, где сердцу просторней,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 xml:space="preserve">«Мы были, мы </w:t>
      </w:r>
      <w:proofErr w:type="gramStart"/>
      <w:r w:rsidRPr="00C139BF">
        <w:rPr>
          <w:rFonts w:ascii="Times New Roman" w:hAnsi="Times New Roman"/>
          <w:sz w:val="28"/>
          <w:szCs w:val="28"/>
        </w:rPr>
        <w:t>есть</w:t>
      </w:r>
      <w:proofErr w:type="gramEnd"/>
      <w:r w:rsidRPr="00C139BF">
        <w:rPr>
          <w:rFonts w:ascii="Times New Roman" w:hAnsi="Times New Roman"/>
          <w:sz w:val="28"/>
          <w:szCs w:val="28"/>
        </w:rPr>
        <w:t xml:space="preserve"> и мы будем!»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D5E7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Казачка:</w:t>
      </w:r>
      <w:r w:rsidRPr="00C139B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C139BF">
        <w:rPr>
          <w:rFonts w:ascii="Times New Roman" w:hAnsi="Times New Roman"/>
          <w:sz w:val="28"/>
          <w:szCs w:val="28"/>
        </w:rPr>
        <w:t>Не оплачен наш долг перед матерями. Давайте не забывать об этом! Пусть наши мамы не только в праздник, но и в будни чувствуют любовь своих детей. Пусть же праздничная дата в Вашем календаре – День матери-казачки – станет особенно домашним, и общенациональным праздником.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139BF">
        <w:rPr>
          <w:rFonts w:ascii="Times New Roman" w:hAnsi="Times New Roman"/>
          <w:sz w:val="28"/>
          <w:szCs w:val="28"/>
        </w:rPr>
        <w:t xml:space="preserve">А в подарок, дорогие мамы, мы подарим вам кукол. Это куклы не простые, это куклы - </w:t>
      </w:r>
      <w:proofErr w:type="spellStart"/>
      <w:r w:rsidRPr="00C139BF">
        <w:rPr>
          <w:rFonts w:ascii="Times New Roman" w:hAnsi="Times New Roman"/>
          <w:sz w:val="28"/>
          <w:szCs w:val="28"/>
        </w:rPr>
        <w:t>желанницы</w:t>
      </w:r>
      <w:proofErr w:type="spellEnd"/>
      <w:r w:rsidRPr="00C139BF">
        <w:rPr>
          <w:rFonts w:ascii="Times New Roman" w:hAnsi="Times New Roman"/>
          <w:sz w:val="28"/>
          <w:szCs w:val="28"/>
        </w:rPr>
        <w:t>.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4D5E7F" w:rsidRDefault="00C139BF" w:rsidP="004D2ACD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4D5E7F">
        <w:rPr>
          <w:rFonts w:ascii="Times New Roman" w:hAnsi="Times New Roman"/>
          <w:i/>
          <w:iCs/>
          <w:sz w:val="28"/>
          <w:szCs w:val="28"/>
        </w:rPr>
        <w:t>Дети вручают кукол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b/>
          <w:iCs/>
          <w:color w:val="333333"/>
          <w:sz w:val="28"/>
          <w:szCs w:val="28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D5E7F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Казачка:</w:t>
      </w:r>
      <w:r w:rsidRPr="00C139BF">
        <w:rPr>
          <w:rFonts w:ascii="Times New Roman" w:hAnsi="Times New Roman"/>
          <w:i/>
          <w:iCs/>
          <w:sz w:val="28"/>
          <w:szCs w:val="28"/>
        </w:rPr>
        <w:t> </w:t>
      </w:r>
      <w:r w:rsidRPr="00C139BF">
        <w:rPr>
          <w:rFonts w:ascii="Times New Roman" w:hAnsi="Times New Roman"/>
          <w:sz w:val="28"/>
          <w:szCs w:val="28"/>
        </w:rPr>
        <w:t>Подержите в ладошках, покачайте немножко. К сердечку прижмите. Чуть-чуть подождите. А теперь загадайте желание. Просите все, что хотите. Будьте счастливы</w:t>
      </w:r>
      <w:r w:rsidR="004D5E7F">
        <w:rPr>
          <w:rFonts w:ascii="Times New Roman" w:hAnsi="Times New Roman"/>
          <w:sz w:val="28"/>
          <w:szCs w:val="28"/>
        </w:rPr>
        <w:t>,</w:t>
      </w:r>
      <w:r w:rsidRPr="00C139BF">
        <w:rPr>
          <w:rFonts w:ascii="Times New Roman" w:hAnsi="Times New Roman"/>
          <w:sz w:val="28"/>
          <w:szCs w:val="28"/>
        </w:rPr>
        <w:t xml:space="preserve"> дорогие мамы! </w:t>
      </w: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1388F" w:rsidRDefault="0081388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D5E7F" w:rsidRDefault="004D5E7F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16E" w:rsidRPr="00C139BF" w:rsidRDefault="009F716E" w:rsidP="004D2AC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39BF" w:rsidRPr="00C139BF" w:rsidRDefault="00C139BF" w:rsidP="004D2AC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4D2ACD" w:rsidRPr="0081388F" w:rsidRDefault="00EC2F69" w:rsidP="004D2ACD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bdr w:val="none" w:sz="0" w:space="0" w:color="auto" w:frame="1"/>
          <w:lang w:eastAsia="ru-RU"/>
        </w:rPr>
      </w:pPr>
      <w:r w:rsidRPr="0081388F">
        <w:rPr>
          <w:rFonts w:ascii="Times New Roman" w:eastAsia="Times New Roman" w:hAnsi="Times New Roman"/>
          <w:b/>
          <w:sz w:val="32"/>
          <w:szCs w:val="32"/>
          <w:bdr w:val="none" w:sz="0" w:space="0" w:color="auto" w:frame="1"/>
          <w:lang w:eastAsia="ru-RU"/>
        </w:rPr>
        <w:lastRenderedPageBreak/>
        <w:t>Сценарий православного праздника</w:t>
      </w:r>
    </w:p>
    <w:p w:rsidR="00EC2F69" w:rsidRPr="0081388F" w:rsidRDefault="00EC2F69" w:rsidP="004D2ACD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81388F">
        <w:rPr>
          <w:rFonts w:ascii="Times New Roman" w:eastAsia="Times New Roman" w:hAnsi="Times New Roman"/>
          <w:b/>
          <w:bCs/>
          <w:sz w:val="32"/>
          <w:szCs w:val="32"/>
          <w:lang w:eastAsia="ru-RU"/>
        </w:rPr>
        <w:t>«Пасха к нам пришла, радость принесла!»</w:t>
      </w:r>
    </w:p>
    <w:p w:rsidR="00EC2F69" w:rsidRPr="00EC2F69" w:rsidRDefault="00EC2F69" w:rsidP="004D2ACD">
      <w:pPr>
        <w:spacing w:after="0" w:line="240" w:lineRule="auto"/>
        <w:rPr>
          <w:rFonts w:ascii="Times New Roman" w:eastAsia="Times New Roman" w:hAnsi="Times New Roman"/>
          <w:b/>
          <w:color w:val="111111"/>
          <w:sz w:val="32"/>
          <w:szCs w:val="28"/>
          <w:bdr w:val="none" w:sz="0" w:space="0" w:color="auto" w:frame="1"/>
          <w:lang w:eastAsia="ru-RU"/>
        </w:rPr>
      </w:pPr>
    </w:p>
    <w:p w:rsidR="00EC2F69" w:rsidRPr="004D5E7F" w:rsidRDefault="0081388F" w:rsidP="00BD1F88">
      <w:pPr>
        <w:spacing w:after="0" w:line="240" w:lineRule="auto"/>
        <w:rPr>
          <w:rFonts w:ascii="Arial" w:eastAsia="Times New Roman" w:hAnsi="Arial" w:cs="Arial"/>
          <w:i/>
          <w:sz w:val="24"/>
          <w:szCs w:val="24"/>
          <w:lang w:eastAsia="ru-RU"/>
        </w:rPr>
      </w:pPr>
      <w:r w:rsidRPr="004D5E7F">
        <w:rPr>
          <w:rFonts w:ascii="Times New Roman" w:eastAsia="Times New Roman" w:hAnsi="Times New Roman"/>
          <w:i/>
          <w:sz w:val="28"/>
          <w:szCs w:val="28"/>
          <w:bdr w:val="none" w:sz="0" w:space="0" w:color="auto" w:frame="1"/>
          <w:lang w:eastAsia="ru-RU"/>
        </w:rPr>
        <w:t>В зал выходят четверо детей</w:t>
      </w:r>
      <w:r w:rsidR="00EC2F69" w:rsidRPr="004D5E7F">
        <w:rPr>
          <w:rFonts w:ascii="Times New Roman" w:eastAsia="Times New Roman" w:hAnsi="Times New Roman"/>
          <w:i/>
          <w:sz w:val="28"/>
          <w:szCs w:val="28"/>
          <w:bdr w:val="none" w:sz="0" w:space="0" w:color="auto" w:frame="1"/>
          <w:lang w:eastAsia="ru-RU"/>
        </w:rPr>
        <w:t>, остальные стоят за кулисами с веточками вербы.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81388F" w:rsidRPr="004D5E7F" w:rsidRDefault="0081388F" w:rsidP="00BD1F88">
      <w:pPr>
        <w:spacing w:after="0" w:line="240" w:lineRule="auto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4D5E7F"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>Дети</w:t>
      </w:r>
      <w:r w:rsidR="00EC2F69" w:rsidRPr="004D5E7F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: </w:t>
      </w:r>
    </w:p>
    <w:p w:rsidR="00EC2F69" w:rsidRPr="004D5E7F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Начинаем </w:t>
      </w:r>
      <w:r w:rsidRPr="0081388F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праздник Пасхи</w:t>
      </w:r>
      <w:r w:rsidRPr="0081388F">
        <w:rPr>
          <w:rFonts w:ascii="Times New Roman" w:eastAsia="Times New Roman" w:hAnsi="Times New Roman"/>
          <w:sz w:val="28"/>
          <w:szCs w:val="28"/>
          <w:lang w:eastAsia="ru-RU"/>
        </w:rPr>
        <w:t>!</w:t>
      </w:r>
    </w:p>
    <w:p w:rsidR="00EC2F69" w:rsidRPr="0081388F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388F">
        <w:rPr>
          <w:rFonts w:ascii="Times New Roman" w:eastAsia="Times New Roman" w:hAnsi="Times New Roman"/>
          <w:sz w:val="28"/>
          <w:szCs w:val="28"/>
          <w:lang w:eastAsia="ru-RU"/>
        </w:rPr>
        <w:t>Открываем </w:t>
      </w:r>
      <w:r w:rsidRPr="0081388F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праздник Пасхи</w:t>
      </w:r>
      <w:r w:rsidRPr="0081388F">
        <w:rPr>
          <w:rFonts w:ascii="Times New Roman" w:eastAsia="Times New Roman" w:hAnsi="Times New Roman"/>
          <w:sz w:val="28"/>
          <w:szCs w:val="28"/>
          <w:lang w:eastAsia="ru-RU"/>
        </w:rPr>
        <w:t>!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4D5E7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Вместе</w:t>
      </w:r>
      <w:r w:rsidRPr="004D5E7F"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 w:rsidRPr="0081388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Для друзей и для гостей!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Чтоб всем стало </w:t>
      </w:r>
      <w:r w:rsidRPr="00EC2F69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веселей</w:t>
      </w: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!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Ныне день благословенный,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Жизнь и радость всей земле,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В этот </w:t>
      </w:r>
      <w:r w:rsidRPr="00EC2F69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праздник наш недельный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Свет и миру, и душе.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Вновь приходит Благовест,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Это чудо из чудес!</w:t>
      </w:r>
    </w:p>
    <w:p w:rsidR="00EC2F69" w:rsidRPr="0081388F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81388F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Пасха красная пришла</w:t>
      </w:r>
      <w:r w:rsidRPr="0081388F">
        <w:rPr>
          <w:rFonts w:ascii="Times New Roman" w:eastAsia="Times New Roman" w:hAnsi="Times New Roman"/>
          <w:sz w:val="28"/>
          <w:szCs w:val="28"/>
          <w:lang w:eastAsia="ru-RU"/>
        </w:rPr>
        <w:t>,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Радость всем нам принесла!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C2F69" w:rsidRPr="004D5E7F" w:rsidRDefault="00EC2F69" w:rsidP="00BD1F88">
      <w:pPr>
        <w:spacing w:after="0" w:line="240" w:lineRule="auto"/>
        <w:rPr>
          <w:rFonts w:ascii="Times New Roman" w:eastAsia="Times New Roman" w:hAnsi="Times New Roman"/>
          <w:i/>
          <w:sz w:val="28"/>
          <w:szCs w:val="24"/>
          <w:lang w:eastAsia="ru-RU"/>
        </w:rPr>
      </w:pPr>
      <w:r w:rsidRPr="004D5E7F">
        <w:rPr>
          <w:rFonts w:ascii="Times New Roman" w:eastAsia="Times New Roman" w:hAnsi="Times New Roman"/>
          <w:i/>
          <w:sz w:val="28"/>
          <w:szCs w:val="24"/>
          <w:lang w:eastAsia="ru-RU"/>
        </w:rPr>
        <w:t xml:space="preserve">Вход детей </w:t>
      </w:r>
    </w:p>
    <w:p w:rsidR="00EC2F69" w:rsidRPr="0081388F" w:rsidRDefault="00EC2F69" w:rsidP="00BD1F88">
      <w:pPr>
        <w:shd w:val="clear" w:color="auto" w:fill="FFFFFF"/>
        <w:spacing w:after="0" w:line="240" w:lineRule="auto"/>
        <w:rPr>
          <w:rFonts w:ascii="Arial" w:eastAsia="Times New Roman" w:hAnsi="Arial" w:cs="Arial"/>
          <w:sz w:val="20"/>
          <w:szCs w:val="21"/>
          <w:lang w:eastAsia="ru-RU"/>
        </w:rPr>
      </w:pPr>
      <w:r w:rsidRPr="0081388F">
        <w:rPr>
          <w:rFonts w:ascii="Times New Roman" w:eastAsia="Times New Roman" w:hAnsi="Times New Roman"/>
          <w:bCs/>
          <w:iCs/>
          <w:sz w:val="28"/>
          <w:szCs w:val="32"/>
          <w:lang w:eastAsia="ru-RU"/>
        </w:rPr>
        <w:t xml:space="preserve">Хоровод: «На дворе – то </w:t>
      </w:r>
      <w:proofErr w:type="spellStart"/>
      <w:r w:rsidRPr="0081388F">
        <w:rPr>
          <w:rFonts w:ascii="Times New Roman" w:eastAsia="Times New Roman" w:hAnsi="Times New Roman"/>
          <w:bCs/>
          <w:iCs/>
          <w:sz w:val="28"/>
          <w:szCs w:val="32"/>
          <w:lang w:eastAsia="ru-RU"/>
        </w:rPr>
        <w:t>вербушка</w:t>
      </w:r>
      <w:proofErr w:type="spellEnd"/>
      <w:r w:rsidRPr="0081388F">
        <w:rPr>
          <w:rFonts w:ascii="Times New Roman" w:eastAsia="Times New Roman" w:hAnsi="Times New Roman"/>
          <w:bCs/>
          <w:iCs/>
          <w:sz w:val="28"/>
          <w:szCs w:val="32"/>
          <w:lang w:eastAsia="ru-RU"/>
        </w:rPr>
        <w:t xml:space="preserve">» на мотив «На дворе- то </w:t>
      </w:r>
      <w:proofErr w:type="gramStart"/>
      <w:r w:rsidRPr="0081388F">
        <w:rPr>
          <w:rFonts w:ascii="Times New Roman" w:eastAsia="Times New Roman" w:hAnsi="Times New Roman"/>
          <w:bCs/>
          <w:iCs/>
          <w:sz w:val="28"/>
          <w:szCs w:val="32"/>
          <w:lang w:eastAsia="ru-RU"/>
        </w:rPr>
        <w:t>калина»</w:t>
      </w:r>
      <w:r w:rsidR="009F716E">
        <w:rPr>
          <w:rFonts w:ascii="Times New Roman" w:eastAsia="Times New Roman" w:hAnsi="Times New Roman"/>
          <w:bCs/>
          <w:iCs/>
          <w:sz w:val="28"/>
          <w:szCs w:val="32"/>
          <w:lang w:eastAsia="ru-RU"/>
        </w:rPr>
        <w:t>(</w:t>
      </w:r>
      <w:proofErr w:type="gramEnd"/>
      <w:r w:rsidR="009F716E">
        <w:rPr>
          <w:rFonts w:ascii="Times New Roman" w:eastAsia="Times New Roman" w:hAnsi="Times New Roman"/>
          <w:bCs/>
          <w:iCs/>
          <w:sz w:val="28"/>
          <w:szCs w:val="32"/>
          <w:lang w:eastAsia="ru-RU"/>
        </w:rPr>
        <w:t>русская народная)</w:t>
      </w:r>
      <w:r w:rsidRPr="0081388F">
        <w:rPr>
          <w:rFonts w:ascii="Times New Roman" w:eastAsia="Times New Roman" w:hAnsi="Times New Roman"/>
          <w:bCs/>
          <w:iCs/>
          <w:sz w:val="28"/>
          <w:szCs w:val="32"/>
          <w:lang w:eastAsia="ru-RU"/>
        </w:rPr>
        <w:t>.</w:t>
      </w:r>
    </w:p>
    <w:p w:rsidR="00EC2F69" w:rsidRPr="0081388F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4D5E7F"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>Ведущий</w:t>
      </w:r>
      <w:r w:rsidRPr="004D5E7F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</w:t>
      </w:r>
      <w:r w:rsidRPr="00EC2F6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Христос Воскрес! Сердечно поздравляю </w:t>
      </w:r>
      <w:r w:rsidRPr="0081388F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с </w:t>
      </w:r>
      <w:r w:rsidRPr="0081388F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праздником Святой</w:t>
      </w:r>
      <w:r w:rsidRPr="00EC2F69">
        <w:rPr>
          <w:rFonts w:ascii="Times New Roman" w:eastAsia="Times New Roman" w:hAnsi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    </w:t>
      </w:r>
      <w:r w:rsidRPr="0081388F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Пасхи</w:t>
      </w:r>
      <w:r w:rsidRPr="00EC2F6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 Пусть каждое сердце будет открыто для добра и хороших дел. Христос Воскресе! </w:t>
      </w:r>
    </w:p>
    <w:p w:rsidR="00EC2F69" w:rsidRDefault="00EC2F69" w:rsidP="00BD1F88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81388F">
        <w:rPr>
          <w:rFonts w:ascii="Times New Roman" w:eastAsia="Times New Roman" w:hAnsi="Times New Roman"/>
          <w:bCs/>
          <w:iCs/>
          <w:color w:val="111111"/>
          <w:sz w:val="28"/>
          <w:szCs w:val="28"/>
          <w:bdr w:val="none" w:sz="0" w:space="0" w:color="auto" w:frame="1"/>
          <w:lang w:eastAsia="ru-RU"/>
        </w:rPr>
        <w:t>Звучит пасхальный перезвон</w:t>
      </w:r>
    </w:p>
    <w:p w:rsidR="0081388F" w:rsidRPr="00EC2F69" w:rsidRDefault="0081388F" w:rsidP="00BD1F88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4D5E7F"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>Ведущий</w:t>
      </w:r>
      <w:r w:rsidRPr="004D5E7F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</w:t>
      </w:r>
      <w:r w:rsidRPr="00EC2F6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</w:t>
      </w: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Бог повсюду. Он - везде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В небе, воздухе, воде,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Все Он видит,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Все Он знает,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Всех на свете понимает,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Он - Спаситель мой и твой,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Он - повсюду.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Он - живой.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4D5E7F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Дети:</w:t>
      </w:r>
      <w:r w:rsidRPr="00EC2F6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</w:t>
      </w: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Это свято я приемлю,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Сам Господь сошел на землю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И пожертвовал Собой,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Чтобы нас спасти с тобой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Бог от Бога,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Свет от Света,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Ты, конечно, знаешь это,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И ответишь на вопрос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Кто же Он?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Все. Иисус Христос!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Радость от земли и до небес;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Он - Воскрес!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Воистину Воскрес!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Он Воскрес. И это Воскресение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Дарует нам вечное спасение.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 </w:t>
      </w:r>
    </w:p>
    <w:p w:rsidR="00EC2F69" w:rsidRPr="0081388F" w:rsidRDefault="00EC2F69" w:rsidP="00BD1F88">
      <w:pPr>
        <w:spacing w:after="0" w:line="240" w:lineRule="auto"/>
        <w:rPr>
          <w:rFonts w:ascii="Times New Roman" w:eastAsia="Times New Roman" w:hAnsi="Times New Roman"/>
          <w:bCs/>
          <w:iCs/>
          <w:color w:val="111111"/>
          <w:sz w:val="28"/>
          <w:szCs w:val="28"/>
          <w:lang w:eastAsia="ru-RU"/>
        </w:rPr>
      </w:pPr>
      <w:r w:rsidRPr="0081388F">
        <w:rPr>
          <w:rFonts w:ascii="Times New Roman" w:eastAsia="Times New Roman" w:hAnsi="Times New Roman"/>
          <w:bCs/>
          <w:iCs/>
          <w:color w:val="111111"/>
          <w:sz w:val="28"/>
          <w:szCs w:val="28"/>
          <w:lang w:eastAsia="ru-RU"/>
        </w:rPr>
        <w:t>Слово предоставляется</w:t>
      </w:r>
      <w:r w:rsidRPr="0081388F">
        <w:rPr>
          <w:rFonts w:ascii="Times New Roman" w:hAnsi="Times New Roman"/>
          <w:color w:val="111111"/>
          <w:sz w:val="28"/>
          <w:szCs w:val="28"/>
        </w:rPr>
        <w:t xml:space="preserve"> настоятелю   храма </w:t>
      </w:r>
      <w:proofErr w:type="spellStart"/>
      <w:r w:rsidRPr="0081388F">
        <w:rPr>
          <w:rFonts w:ascii="Times New Roman" w:hAnsi="Times New Roman"/>
          <w:color w:val="111111"/>
          <w:sz w:val="28"/>
          <w:szCs w:val="28"/>
        </w:rPr>
        <w:t>великомученника</w:t>
      </w:r>
      <w:proofErr w:type="spellEnd"/>
      <w:r w:rsidRPr="0081388F">
        <w:rPr>
          <w:rFonts w:ascii="Times New Roman" w:hAnsi="Times New Roman"/>
          <w:color w:val="111111"/>
          <w:sz w:val="28"/>
          <w:szCs w:val="28"/>
        </w:rPr>
        <w:t xml:space="preserve"> Георгия Победоносца</w:t>
      </w:r>
      <w:r w:rsidRPr="0081388F">
        <w:rPr>
          <w:rFonts w:ascii="Times New Roman" w:eastAsia="Times New Roman" w:hAnsi="Times New Roman"/>
          <w:bCs/>
          <w:iCs/>
          <w:color w:val="111111"/>
          <w:sz w:val="28"/>
          <w:szCs w:val="28"/>
          <w:lang w:eastAsia="ru-RU"/>
        </w:rPr>
        <w:t xml:space="preserve"> отцу Сергию.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b/>
          <w:bCs/>
          <w:iCs/>
          <w:color w:val="111111"/>
          <w:sz w:val="28"/>
          <w:szCs w:val="28"/>
          <w:lang w:eastAsia="ru-RU"/>
        </w:rPr>
      </w:pPr>
    </w:p>
    <w:p w:rsidR="00EC2F69" w:rsidRPr="000676E2" w:rsidRDefault="00EC2F69" w:rsidP="00BD1F88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0676E2"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>Дети</w:t>
      </w:r>
      <w:r w:rsidRPr="000676E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Пришла весна, весна — красна,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И всех гулять зовёт она!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Солнце ясное встаёт,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Всех на улицу зовёт!</w:t>
      </w:r>
    </w:p>
    <w:p w:rsidR="00EC2F69" w:rsidRPr="0081388F" w:rsidRDefault="00EC2F69" w:rsidP="00BD1F88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81388F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Веселится весь народ-</w:t>
      </w:r>
    </w:p>
    <w:p w:rsidR="00EC2F69" w:rsidRPr="0081388F" w:rsidRDefault="00EC2F69" w:rsidP="00BD1F88">
      <w:pPr>
        <w:spacing w:after="0" w:line="240" w:lineRule="auto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81388F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Праздник Пасхи у ворот</w:t>
      </w:r>
      <w:r w:rsidRPr="0081388F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!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EC2F69" w:rsidRPr="000676E2" w:rsidRDefault="007A7136" w:rsidP="00BD1F88">
      <w:pPr>
        <w:spacing w:after="0" w:line="240" w:lineRule="auto"/>
        <w:rPr>
          <w:rFonts w:ascii="Arial" w:eastAsia="Times New Roman" w:hAnsi="Arial" w:cs="Arial"/>
          <w:i/>
          <w:sz w:val="24"/>
          <w:szCs w:val="24"/>
          <w:lang w:eastAsia="ru-RU"/>
        </w:rPr>
      </w:pPr>
      <w:r w:rsidRPr="000676E2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Фонограмма х</w:t>
      </w:r>
      <w:r w:rsidR="00EC2F69" w:rsidRPr="000676E2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оровод</w:t>
      </w:r>
      <w:r w:rsidRPr="000676E2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а</w:t>
      </w:r>
      <w:r w:rsidR="00EC2F69" w:rsidRPr="000676E2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 «Веснянка»</w:t>
      </w:r>
      <w:r w:rsidRPr="000676E2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 (музыка и слова М. </w:t>
      </w:r>
      <w:proofErr w:type="spellStart"/>
      <w:r w:rsidRPr="000676E2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Картушиной</w:t>
      </w:r>
      <w:proofErr w:type="spellEnd"/>
      <w:r w:rsidRPr="000676E2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)</w:t>
      </w:r>
    </w:p>
    <w:p w:rsidR="00EC2F69" w:rsidRPr="000676E2" w:rsidRDefault="004C7EE6" w:rsidP="00BD1F88">
      <w:pPr>
        <w:spacing w:after="0" w:line="240" w:lineRule="auto"/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</w:pPr>
      <w:r w:rsidRPr="000676E2">
        <w:rPr>
          <w:rFonts w:ascii="Times New Roman" w:eastAsia="Times New Roman" w:hAnsi="Times New Roman"/>
          <w:i/>
          <w:color w:val="111111"/>
          <w:sz w:val="28"/>
          <w:szCs w:val="28"/>
          <w:lang w:eastAsia="ru-RU"/>
        </w:rPr>
        <w:t>Дети водят хоровод.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0676E2"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>Ведущий</w:t>
      </w:r>
      <w:r w:rsidRPr="000676E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</w:t>
      </w:r>
      <w:r w:rsidRPr="00EC2F6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 </w:t>
      </w:r>
      <w:r w:rsidRPr="0081388F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Пасха</w:t>
      </w:r>
      <w:r w:rsidRPr="00EC2F6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 – </w:t>
      </w: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самый главный христианский </w:t>
      </w:r>
      <w:r w:rsidRPr="00EC2F69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праздник</w:t>
      </w: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, ликует весь православный </w:t>
      </w:r>
      <w:r w:rsidRPr="00EC2F69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народ</w:t>
      </w: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!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b/>
          <w:color w:val="111111"/>
          <w:sz w:val="28"/>
          <w:szCs w:val="28"/>
          <w:lang w:eastAsia="ru-RU"/>
        </w:rPr>
      </w:pPr>
      <w:r w:rsidRPr="000676E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Дети:</w:t>
      </w:r>
      <w:r w:rsidRPr="00EC2F69">
        <w:rPr>
          <w:rFonts w:ascii="Times New Roman" w:eastAsia="Times New Roman" w:hAnsi="Times New Roman"/>
          <w:b/>
          <w:color w:val="111111"/>
          <w:sz w:val="28"/>
          <w:szCs w:val="28"/>
          <w:lang w:eastAsia="ru-RU"/>
        </w:rPr>
        <w:t xml:space="preserve"> </w:t>
      </w:r>
      <w:r w:rsidRPr="00EC2F69">
        <w:rPr>
          <w:rFonts w:ascii="Times New Roman" w:hAnsi="Times New Roman"/>
          <w:sz w:val="28"/>
          <w:szCs w:val="28"/>
        </w:rPr>
        <w:t>В лужах солнышко искрится,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Верба пухом зацвела,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«Живы, жить!» — щебечут птицы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И поют колокола.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Поселились птицы в гнездах.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Снег растаял, как свеча!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Пахнет сладким духом воздух.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EC2F6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Золотого кулича!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А у нас куличик – золотая корка!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Крашеных яичек на подносе горка!</w:t>
      </w:r>
    </w:p>
    <w:p w:rsidR="00EC2F69" w:rsidRPr="00EC2F69" w:rsidRDefault="00EC2F69" w:rsidP="00BD1F88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EC2F6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lastRenderedPageBreak/>
        <w:t>Пир, как в сказке!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EC2F6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В доме не пылинки, убирались к </w:t>
      </w:r>
      <w:r w:rsidRPr="0081388F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Пасхе</w:t>
      </w:r>
      <w:r w:rsidRPr="0081388F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</w:p>
    <w:p w:rsidR="007A7136" w:rsidRPr="007A7136" w:rsidRDefault="00EC2F69" w:rsidP="007A7136">
      <w:pPr>
        <w:pStyle w:val="a9"/>
        <w:shd w:val="clear" w:color="auto" w:fill="FBF4E7"/>
        <w:spacing w:before="0" w:beforeAutospacing="0" w:after="150" w:afterAutospacing="0"/>
        <w:textAlignment w:val="baseline"/>
        <w:rPr>
          <w:sz w:val="28"/>
          <w:szCs w:val="28"/>
        </w:rPr>
      </w:pPr>
      <w:r w:rsidRPr="00BD1F88">
        <w:rPr>
          <w:sz w:val="28"/>
          <w:szCs w:val="28"/>
        </w:rPr>
        <w:t>Песня </w:t>
      </w:r>
      <w:r w:rsidRPr="00BD1F88">
        <w:rPr>
          <w:bCs/>
          <w:iCs/>
          <w:sz w:val="28"/>
          <w:szCs w:val="28"/>
          <w:bdr w:val="none" w:sz="0" w:space="0" w:color="auto" w:frame="1"/>
        </w:rPr>
        <w:t>«Пасху радостно встречаем».</w:t>
      </w:r>
      <w:r w:rsidR="007A7136" w:rsidRPr="007A7136">
        <w:rPr>
          <w:sz w:val="28"/>
          <w:szCs w:val="28"/>
        </w:rPr>
        <w:t xml:space="preserve"> </w:t>
      </w:r>
      <w:r w:rsidR="007A7136">
        <w:rPr>
          <w:sz w:val="28"/>
          <w:szCs w:val="28"/>
        </w:rPr>
        <w:t>(музыка неизвестного автора, с</w:t>
      </w:r>
      <w:r w:rsidR="007A7136" w:rsidRPr="007A7136">
        <w:rPr>
          <w:sz w:val="28"/>
          <w:szCs w:val="28"/>
        </w:rPr>
        <w:t>лова</w:t>
      </w:r>
      <w:r w:rsidR="007A7136">
        <w:rPr>
          <w:sz w:val="28"/>
          <w:szCs w:val="28"/>
        </w:rPr>
        <w:t>-</w:t>
      </w:r>
      <w:r w:rsidR="007A7136" w:rsidRPr="007A7136">
        <w:rPr>
          <w:sz w:val="28"/>
          <w:szCs w:val="28"/>
        </w:rPr>
        <w:t xml:space="preserve"> В. Кузьменкова.</w:t>
      </w:r>
    </w:p>
    <w:p w:rsidR="007A7136" w:rsidRPr="007A7136" w:rsidRDefault="007A7136" w:rsidP="007A7136">
      <w:pPr>
        <w:shd w:val="clear" w:color="auto" w:fill="FBF4E7"/>
        <w:spacing w:after="15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7136">
        <w:rPr>
          <w:rFonts w:ascii="Times New Roman" w:eastAsia="Times New Roman" w:hAnsi="Times New Roman"/>
          <w:sz w:val="28"/>
          <w:szCs w:val="28"/>
          <w:lang w:eastAsia="ru-RU"/>
        </w:rPr>
        <w:t>1. Пасху радостно встречаем</w:t>
      </w:r>
      <w:r w:rsidRPr="007A7136">
        <w:rPr>
          <w:rFonts w:ascii="Times New Roman" w:eastAsia="Times New Roman" w:hAnsi="Times New Roman"/>
          <w:sz w:val="28"/>
          <w:szCs w:val="28"/>
          <w:lang w:eastAsia="ru-RU"/>
        </w:rPr>
        <w:br/>
        <w:t>И поем: «Христос воскрес</w:t>
      </w:r>
      <w:proofErr w:type="gramStart"/>
      <w:r w:rsidRPr="007A7136">
        <w:rPr>
          <w:rFonts w:ascii="Times New Roman" w:eastAsia="Times New Roman" w:hAnsi="Times New Roman"/>
          <w:sz w:val="28"/>
          <w:szCs w:val="28"/>
          <w:lang w:eastAsia="ru-RU"/>
        </w:rPr>
        <w:t>!»</w:t>
      </w:r>
      <w:r w:rsidRPr="007A7136">
        <w:rPr>
          <w:rFonts w:ascii="Times New Roman" w:eastAsia="Times New Roman" w:hAnsi="Times New Roman"/>
          <w:sz w:val="28"/>
          <w:szCs w:val="28"/>
          <w:lang w:eastAsia="ru-RU"/>
        </w:rPr>
        <w:br/>
        <w:t>Мы</w:t>
      </w:r>
      <w:proofErr w:type="gramEnd"/>
      <w:r w:rsidRPr="007A7136">
        <w:rPr>
          <w:rFonts w:ascii="Times New Roman" w:eastAsia="Times New Roman" w:hAnsi="Times New Roman"/>
          <w:sz w:val="28"/>
          <w:szCs w:val="28"/>
          <w:lang w:eastAsia="ru-RU"/>
        </w:rPr>
        <w:t xml:space="preserve"> все дружно отвечаем:</w:t>
      </w:r>
      <w:r w:rsidRPr="007A7136">
        <w:rPr>
          <w:rFonts w:ascii="Times New Roman" w:eastAsia="Times New Roman" w:hAnsi="Times New Roman"/>
          <w:sz w:val="28"/>
          <w:szCs w:val="28"/>
          <w:lang w:eastAsia="ru-RU"/>
        </w:rPr>
        <w:br/>
        <w:t>«Он воистину воскрес!»</w:t>
      </w:r>
    </w:p>
    <w:p w:rsidR="007A7136" w:rsidRPr="007A7136" w:rsidRDefault="007A7136" w:rsidP="007A7136">
      <w:pPr>
        <w:shd w:val="clear" w:color="auto" w:fill="FBF4E7"/>
        <w:spacing w:after="15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7A7136">
        <w:rPr>
          <w:rFonts w:ascii="Times New Roman" w:eastAsia="Times New Roman" w:hAnsi="Times New Roman"/>
          <w:sz w:val="28"/>
          <w:szCs w:val="28"/>
          <w:lang w:eastAsia="ru-RU"/>
        </w:rPr>
        <w:t>Припев:</w:t>
      </w:r>
      <w:r w:rsidRPr="007A7136">
        <w:rPr>
          <w:rFonts w:ascii="Times New Roman" w:eastAsia="Times New Roman" w:hAnsi="Times New Roman"/>
          <w:sz w:val="28"/>
          <w:szCs w:val="28"/>
          <w:lang w:eastAsia="ru-RU"/>
        </w:rPr>
        <w:br/>
        <w:t>Он</w:t>
      </w:r>
      <w:proofErr w:type="gramEnd"/>
      <w:r w:rsidRPr="007A7136">
        <w:rPr>
          <w:rFonts w:ascii="Times New Roman" w:eastAsia="Times New Roman" w:hAnsi="Times New Roman"/>
          <w:sz w:val="28"/>
          <w:szCs w:val="28"/>
          <w:lang w:eastAsia="ru-RU"/>
        </w:rPr>
        <w:t xml:space="preserve"> воскрес! Он </w:t>
      </w:r>
      <w:proofErr w:type="gramStart"/>
      <w:r w:rsidRPr="007A7136">
        <w:rPr>
          <w:rFonts w:ascii="Times New Roman" w:eastAsia="Times New Roman" w:hAnsi="Times New Roman"/>
          <w:sz w:val="28"/>
          <w:szCs w:val="28"/>
          <w:lang w:eastAsia="ru-RU"/>
        </w:rPr>
        <w:t>воскрес!</w:t>
      </w:r>
      <w:r w:rsidRPr="007A7136">
        <w:rPr>
          <w:rFonts w:ascii="Times New Roman" w:eastAsia="Times New Roman" w:hAnsi="Times New Roman"/>
          <w:sz w:val="28"/>
          <w:szCs w:val="28"/>
          <w:lang w:eastAsia="ru-RU"/>
        </w:rPr>
        <w:br/>
        <w:t>Он</w:t>
      </w:r>
      <w:proofErr w:type="gramEnd"/>
      <w:r w:rsidRPr="007A7136">
        <w:rPr>
          <w:rFonts w:ascii="Times New Roman" w:eastAsia="Times New Roman" w:hAnsi="Times New Roman"/>
          <w:sz w:val="28"/>
          <w:szCs w:val="28"/>
          <w:lang w:eastAsia="ru-RU"/>
        </w:rPr>
        <w:t xml:space="preserve"> воистину воскрес!</w:t>
      </w:r>
    </w:p>
    <w:p w:rsidR="007A7136" w:rsidRPr="007A7136" w:rsidRDefault="007A7136" w:rsidP="007A7136">
      <w:pPr>
        <w:shd w:val="clear" w:color="auto" w:fill="FBF4E7"/>
        <w:spacing w:after="150" w:line="24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7136">
        <w:rPr>
          <w:rFonts w:ascii="Times New Roman" w:eastAsia="Times New Roman" w:hAnsi="Times New Roman"/>
          <w:sz w:val="28"/>
          <w:szCs w:val="28"/>
          <w:lang w:eastAsia="ru-RU"/>
        </w:rPr>
        <w:t>2. Всюду радость и объятья</w:t>
      </w:r>
      <w:r w:rsidRPr="007A7136">
        <w:rPr>
          <w:rFonts w:ascii="Times New Roman" w:eastAsia="Times New Roman" w:hAnsi="Times New Roman"/>
          <w:sz w:val="28"/>
          <w:szCs w:val="28"/>
          <w:lang w:eastAsia="ru-RU"/>
        </w:rPr>
        <w:br/>
        <w:t>Брат, сестра: «Христос воскрес</w:t>
      </w:r>
      <w:proofErr w:type="gramStart"/>
      <w:r w:rsidRPr="007A7136">
        <w:rPr>
          <w:rFonts w:ascii="Times New Roman" w:eastAsia="Times New Roman" w:hAnsi="Times New Roman"/>
          <w:sz w:val="28"/>
          <w:szCs w:val="28"/>
          <w:lang w:eastAsia="ru-RU"/>
        </w:rPr>
        <w:t>!»</w:t>
      </w:r>
      <w:r w:rsidRPr="007A7136">
        <w:rPr>
          <w:rFonts w:ascii="Times New Roman" w:eastAsia="Times New Roman" w:hAnsi="Times New Roman"/>
          <w:sz w:val="28"/>
          <w:szCs w:val="28"/>
          <w:lang w:eastAsia="ru-RU"/>
        </w:rPr>
        <w:br/>
        <w:t>Ад</w:t>
      </w:r>
      <w:proofErr w:type="gramEnd"/>
      <w:r w:rsidRPr="007A7136">
        <w:rPr>
          <w:rFonts w:ascii="Times New Roman" w:eastAsia="Times New Roman" w:hAnsi="Times New Roman"/>
          <w:sz w:val="28"/>
          <w:szCs w:val="28"/>
          <w:lang w:eastAsia="ru-RU"/>
        </w:rPr>
        <w:t xml:space="preserve"> разрушен, нет проклятья:</w:t>
      </w:r>
      <w:r w:rsidRPr="007A7136">
        <w:rPr>
          <w:rFonts w:ascii="Times New Roman" w:eastAsia="Times New Roman" w:hAnsi="Times New Roman"/>
          <w:sz w:val="28"/>
          <w:szCs w:val="28"/>
          <w:lang w:eastAsia="ru-RU"/>
        </w:rPr>
        <w:br/>
        <w:t>«Он воистину воскрес!»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b/>
          <w:bCs/>
          <w:iCs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0676E2">
        <w:rPr>
          <w:rFonts w:ascii="Times New Roman" w:eastAsia="Times New Roman" w:hAnsi="Times New Roman"/>
          <w:bCs/>
          <w:sz w:val="28"/>
          <w:szCs w:val="28"/>
          <w:lang w:eastAsia="ru-RU"/>
        </w:rPr>
        <w:t>Ведущий:</w:t>
      </w:r>
      <w:r w:rsidRPr="00EC2F6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На Пасху на Руси всегда устраивали веселые детские игры с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крашеными яйцами, давайте, и мы с вами поиграем, а чтобы наша игра была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еще веселее приглашаем взрослых в нашу игру!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676E2" w:rsidRPr="000676E2" w:rsidRDefault="000676E2" w:rsidP="00BD1F88">
      <w:pPr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0676E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Игра </w:t>
      </w:r>
      <w:r w:rsidR="00EC2F69" w:rsidRPr="000676E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«Катись, катись, яичко» </w:t>
      </w:r>
    </w:p>
    <w:p w:rsidR="00EC2F69" w:rsidRPr="000676E2" w:rsidRDefault="00EC2F69" w:rsidP="00BD1F88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0676E2">
        <w:rPr>
          <w:rFonts w:ascii="Times New Roman" w:eastAsia="Times New Roman" w:hAnsi="Times New Roman"/>
          <w:i/>
          <w:sz w:val="28"/>
          <w:szCs w:val="28"/>
          <w:lang w:eastAsia="ru-RU"/>
        </w:rPr>
        <w:t>Дети встают в круг. Водящий отдает одно деревянное яйцо любому ребенку в</w:t>
      </w:r>
    </w:p>
    <w:p w:rsidR="00EC2F69" w:rsidRPr="000676E2" w:rsidRDefault="00EC2F69" w:rsidP="00BD1F88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0676E2">
        <w:rPr>
          <w:rFonts w:ascii="Times New Roman" w:eastAsia="Times New Roman" w:hAnsi="Times New Roman"/>
          <w:i/>
          <w:sz w:val="28"/>
          <w:szCs w:val="28"/>
          <w:lang w:eastAsia="ru-RU"/>
        </w:rPr>
        <w:t>кругу, второе яйцо - ребенку в противоположной части круга. Со словами</w:t>
      </w:r>
    </w:p>
    <w:p w:rsidR="00EC2F69" w:rsidRPr="000676E2" w:rsidRDefault="00EC2F69" w:rsidP="00BD1F88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0676E2">
        <w:rPr>
          <w:rFonts w:ascii="Times New Roman" w:eastAsia="Times New Roman" w:hAnsi="Times New Roman"/>
          <w:i/>
          <w:sz w:val="28"/>
          <w:szCs w:val="28"/>
          <w:lang w:eastAsia="ru-RU"/>
        </w:rPr>
        <w:t>песенки дети начинают передавать яйца по кругу в любую сторону.</w:t>
      </w:r>
    </w:p>
    <w:p w:rsidR="00EC2F69" w:rsidRPr="0081388F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388F">
        <w:rPr>
          <w:rFonts w:ascii="Times New Roman" w:eastAsia="Times New Roman" w:hAnsi="Times New Roman"/>
          <w:bCs/>
          <w:sz w:val="28"/>
          <w:szCs w:val="28"/>
          <w:lang w:eastAsia="ru-RU"/>
        </w:rPr>
        <w:t>Катись, катись, яичко,</w:t>
      </w:r>
    </w:p>
    <w:p w:rsidR="00EC2F69" w:rsidRPr="0081388F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388F">
        <w:rPr>
          <w:rFonts w:ascii="Times New Roman" w:eastAsia="Times New Roman" w:hAnsi="Times New Roman"/>
          <w:bCs/>
          <w:sz w:val="28"/>
          <w:szCs w:val="28"/>
          <w:lang w:eastAsia="ru-RU"/>
        </w:rPr>
        <w:t>По нашему кружочку.</w:t>
      </w:r>
    </w:p>
    <w:p w:rsidR="00EC2F69" w:rsidRPr="0081388F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388F">
        <w:rPr>
          <w:rFonts w:ascii="Times New Roman" w:eastAsia="Times New Roman" w:hAnsi="Times New Roman"/>
          <w:bCs/>
          <w:sz w:val="28"/>
          <w:szCs w:val="28"/>
          <w:lang w:eastAsia="ru-RU"/>
        </w:rPr>
        <w:t>Найди, найди, яичко,</w:t>
      </w:r>
    </w:p>
    <w:p w:rsidR="00EC2F69" w:rsidRPr="0081388F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388F">
        <w:rPr>
          <w:rFonts w:ascii="Times New Roman" w:eastAsia="Times New Roman" w:hAnsi="Times New Roman"/>
          <w:bCs/>
          <w:sz w:val="28"/>
          <w:szCs w:val="28"/>
          <w:lang w:eastAsia="ru-RU"/>
        </w:rPr>
        <w:t>Для себя дружочка.</w:t>
      </w:r>
    </w:p>
    <w:p w:rsidR="00EC2F69" w:rsidRPr="000676E2" w:rsidRDefault="00EC2F69" w:rsidP="00BD1F88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0676E2">
        <w:rPr>
          <w:rFonts w:ascii="Times New Roman" w:eastAsia="Times New Roman" w:hAnsi="Times New Roman"/>
          <w:i/>
          <w:sz w:val="28"/>
          <w:szCs w:val="28"/>
          <w:lang w:eastAsia="ru-RU"/>
        </w:rPr>
        <w:t>С последним словом передача яиц по кругу заканчивается. Те, у кого в руках</w:t>
      </w:r>
    </w:p>
    <w:p w:rsidR="00EC2F69" w:rsidRPr="000676E2" w:rsidRDefault="00EC2F69" w:rsidP="00BD1F88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0676E2">
        <w:rPr>
          <w:rFonts w:ascii="Times New Roman" w:eastAsia="Times New Roman" w:hAnsi="Times New Roman"/>
          <w:i/>
          <w:sz w:val="28"/>
          <w:szCs w:val="28"/>
          <w:lang w:eastAsia="ru-RU"/>
        </w:rPr>
        <w:t>остались яйца, выходят в центр круга и отдают яички водящему. Тот говорит:</w:t>
      </w:r>
    </w:p>
    <w:p w:rsidR="00EC2F69" w:rsidRPr="0081388F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388F">
        <w:rPr>
          <w:rFonts w:ascii="Times New Roman" w:eastAsia="Times New Roman" w:hAnsi="Times New Roman"/>
          <w:bCs/>
          <w:sz w:val="28"/>
          <w:szCs w:val="28"/>
          <w:lang w:eastAsia="ru-RU"/>
        </w:rPr>
        <w:t>В круг, дружочки, выходите</w:t>
      </w:r>
    </w:p>
    <w:p w:rsidR="00EC2F69" w:rsidRPr="0081388F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388F">
        <w:rPr>
          <w:rFonts w:ascii="Times New Roman" w:eastAsia="Times New Roman" w:hAnsi="Times New Roman"/>
          <w:bCs/>
          <w:sz w:val="28"/>
          <w:szCs w:val="28"/>
          <w:lang w:eastAsia="ru-RU"/>
        </w:rPr>
        <w:t>И вдвоем для нас спляшите.</w:t>
      </w:r>
    </w:p>
    <w:p w:rsidR="00EC2F69" w:rsidRPr="000676E2" w:rsidRDefault="00EC2F69" w:rsidP="00BD1F88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0676E2">
        <w:rPr>
          <w:rFonts w:ascii="Times New Roman" w:eastAsia="Times New Roman" w:hAnsi="Times New Roman"/>
          <w:i/>
          <w:sz w:val="28"/>
          <w:szCs w:val="28"/>
          <w:lang w:eastAsia="ru-RU"/>
        </w:rPr>
        <w:t>Все хлопают. Дети пляшут по одному или в паре.</w:t>
      </w:r>
    </w:p>
    <w:p w:rsidR="00EC2F69" w:rsidRPr="000676E2" w:rsidRDefault="00EC2F69" w:rsidP="00BD1F88">
      <w:pPr>
        <w:spacing w:after="0" w:line="240" w:lineRule="auto"/>
        <w:rPr>
          <w:rFonts w:ascii="Times New Roman" w:eastAsia="Times New Roman" w:hAnsi="Times New Roman"/>
          <w:bCs/>
          <w:i/>
          <w:iCs/>
          <w:sz w:val="28"/>
          <w:szCs w:val="28"/>
          <w:bdr w:val="none" w:sz="0" w:space="0" w:color="auto" w:frame="1"/>
          <w:lang w:eastAsia="ru-RU"/>
        </w:rPr>
      </w:pPr>
      <w:r w:rsidRPr="000676E2">
        <w:rPr>
          <w:rFonts w:ascii="Times New Roman" w:eastAsia="Times New Roman" w:hAnsi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После игры взрослые проходят на стулья.</w:t>
      </w:r>
    </w:p>
    <w:p w:rsidR="00EC2F69" w:rsidRPr="0081388F" w:rsidRDefault="00EC2F69" w:rsidP="00BD1F88">
      <w:pPr>
        <w:spacing w:after="0" w:line="240" w:lineRule="auto"/>
        <w:rPr>
          <w:rFonts w:ascii="Times New Roman" w:eastAsia="Times New Roman" w:hAnsi="Times New Roman"/>
          <w:bCs/>
          <w:iCs/>
          <w:sz w:val="28"/>
          <w:szCs w:val="28"/>
          <w:bdr w:val="none" w:sz="0" w:space="0" w:color="auto" w:frame="1"/>
          <w:lang w:eastAsia="ru-RU"/>
        </w:rPr>
      </w:pPr>
    </w:p>
    <w:p w:rsidR="00EC2F69" w:rsidRPr="000676E2" w:rsidRDefault="00EC2F69" w:rsidP="00BD1F88">
      <w:pPr>
        <w:spacing w:after="0" w:line="240" w:lineRule="auto"/>
        <w:rPr>
          <w:rFonts w:ascii="Arial" w:eastAsia="Times New Roman" w:hAnsi="Arial" w:cs="Arial"/>
          <w:i/>
          <w:sz w:val="24"/>
          <w:szCs w:val="24"/>
          <w:lang w:eastAsia="ru-RU"/>
        </w:rPr>
      </w:pPr>
      <w:r w:rsidRPr="000676E2">
        <w:rPr>
          <w:rFonts w:ascii="Times New Roman" w:hAnsi="Times New Roman"/>
          <w:i/>
          <w:sz w:val="28"/>
          <w:lang w:eastAsia="ru-RU"/>
        </w:rPr>
        <w:t>Дети образуют круг, проводится игра «</w:t>
      </w:r>
      <w:r w:rsidRPr="000676E2">
        <w:rPr>
          <w:rFonts w:ascii="Times New Roman" w:hAnsi="Times New Roman"/>
          <w:bCs/>
          <w:i/>
          <w:sz w:val="28"/>
          <w:lang w:eastAsia="ru-RU"/>
        </w:rPr>
        <w:t>Золотые ворота».</w:t>
      </w:r>
    </w:p>
    <w:p w:rsidR="007A7136" w:rsidRPr="000676E2" w:rsidRDefault="00EC2F69" w:rsidP="00BD1F88">
      <w:pPr>
        <w:spacing w:after="0" w:line="240" w:lineRule="auto"/>
        <w:rPr>
          <w:rFonts w:ascii="Times New Roman" w:hAnsi="Times New Roman"/>
          <w:i/>
          <w:sz w:val="24"/>
          <w:szCs w:val="21"/>
          <w:lang w:eastAsia="ru-RU"/>
        </w:rPr>
      </w:pPr>
      <w:r w:rsidRPr="000676E2">
        <w:rPr>
          <w:rFonts w:ascii="Times New Roman" w:hAnsi="Times New Roman"/>
          <w:i/>
          <w:sz w:val="28"/>
          <w:lang w:eastAsia="ru-RU"/>
        </w:rPr>
        <w:t>Двое ведущих поднимают сцепленные руки вверх: круг проходит через «ворота».</w:t>
      </w:r>
    </w:p>
    <w:p w:rsidR="00EC2F69" w:rsidRPr="00EC2F69" w:rsidRDefault="00EC2F69" w:rsidP="00BD1F88">
      <w:pPr>
        <w:spacing w:after="0" w:line="240" w:lineRule="auto"/>
        <w:rPr>
          <w:rFonts w:ascii="Times New Roman" w:hAnsi="Times New Roman"/>
          <w:sz w:val="24"/>
          <w:szCs w:val="21"/>
          <w:lang w:eastAsia="ru-RU"/>
        </w:rPr>
      </w:pPr>
      <w:r w:rsidRPr="000676E2">
        <w:rPr>
          <w:rFonts w:ascii="Times New Roman" w:hAnsi="Times New Roman"/>
          <w:bCs/>
          <w:sz w:val="28"/>
          <w:lang w:eastAsia="ru-RU"/>
        </w:rPr>
        <w:t>Ведущий:</w:t>
      </w:r>
      <w:r w:rsidRPr="00EC2F69">
        <w:rPr>
          <w:rFonts w:ascii="Times New Roman" w:hAnsi="Times New Roman"/>
          <w:sz w:val="24"/>
          <w:szCs w:val="21"/>
          <w:lang w:eastAsia="ru-RU"/>
        </w:rPr>
        <w:t xml:space="preserve"> </w:t>
      </w:r>
      <w:r w:rsidRPr="00EC2F69">
        <w:rPr>
          <w:rFonts w:ascii="Times New Roman" w:hAnsi="Times New Roman"/>
          <w:sz w:val="28"/>
          <w:lang w:eastAsia="ru-RU"/>
        </w:rPr>
        <w:t>В золотые ворота</w:t>
      </w:r>
    </w:p>
    <w:p w:rsidR="00EC2F69" w:rsidRPr="00EC2F69" w:rsidRDefault="00EC2F69" w:rsidP="00BD1F88">
      <w:pPr>
        <w:spacing w:after="0" w:line="240" w:lineRule="auto"/>
        <w:rPr>
          <w:rFonts w:ascii="Times New Roman" w:hAnsi="Times New Roman"/>
          <w:sz w:val="24"/>
          <w:szCs w:val="21"/>
          <w:lang w:eastAsia="ru-RU"/>
        </w:rPr>
      </w:pPr>
      <w:r w:rsidRPr="00EC2F69">
        <w:rPr>
          <w:rFonts w:ascii="Times New Roman" w:hAnsi="Times New Roman"/>
          <w:sz w:val="28"/>
          <w:lang w:eastAsia="ru-RU"/>
        </w:rPr>
        <w:lastRenderedPageBreak/>
        <w:t>Проходите, господа!</w:t>
      </w:r>
    </w:p>
    <w:p w:rsidR="00EC2F69" w:rsidRPr="00EC2F69" w:rsidRDefault="00EC2F69" w:rsidP="00BD1F88">
      <w:pPr>
        <w:spacing w:after="0" w:line="240" w:lineRule="auto"/>
        <w:rPr>
          <w:rFonts w:ascii="Times New Roman" w:hAnsi="Times New Roman"/>
          <w:sz w:val="24"/>
          <w:szCs w:val="21"/>
          <w:lang w:eastAsia="ru-RU"/>
        </w:rPr>
      </w:pPr>
      <w:r w:rsidRPr="00EC2F69">
        <w:rPr>
          <w:rFonts w:ascii="Times New Roman" w:hAnsi="Times New Roman"/>
          <w:sz w:val="28"/>
          <w:lang w:eastAsia="ru-RU"/>
        </w:rPr>
        <w:t>Первой мать прошла</w:t>
      </w:r>
    </w:p>
    <w:p w:rsidR="00EC2F69" w:rsidRPr="00EC2F69" w:rsidRDefault="00EC2F69" w:rsidP="00BD1F88">
      <w:pPr>
        <w:spacing w:after="0" w:line="240" w:lineRule="auto"/>
        <w:rPr>
          <w:rFonts w:ascii="Times New Roman" w:hAnsi="Times New Roman"/>
          <w:sz w:val="24"/>
          <w:szCs w:val="21"/>
          <w:lang w:eastAsia="ru-RU"/>
        </w:rPr>
      </w:pPr>
      <w:r w:rsidRPr="00EC2F69">
        <w:rPr>
          <w:rFonts w:ascii="Times New Roman" w:hAnsi="Times New Roman"/>
          <w:sz w:val="28"/>
          <w:lang w:eastAsia="ru-RU"/>
        </w:rPr>
        <w:t>И детей провела.</w:t>
      </w:r>
    </w:p>
    <w:p w:rsidR="00EC2F69" w:rsidRPr="00EC2F69" w:rsidRDefault="00EC2F69" w:rsidP="00BD1F88">
      <w:pPr>
        <w:spacing w:after="0" w:line="240" w:lineRule="auto"/>
        <w:rPr>
          <w:rFonts w:ascii="Times New Roman" w:hAnsi="Times New Roman"/>
          <w:sz w:val="24"/>
          <w:szCs w:val="21"/>
          <w:lang w:eastAsia="ru-RU"/>
        </w:rPr>
      </w:pPr>
      <w:r w:rsidRPr="00EC2F69">
        <w:rPr>
          <w:rFonts w:ascii="Times New Roman" w:hAnsi="Times New Roman"/>
          <w:sz w:val="28"/>
          <w:lang w:eastAsia="ru-RU"/>
        </w:rPr>
        <w:t>Золотые ворота</w:t>
      </w:r>
    </w:p>
    <w:p w:rsidR="00EC2F69" w:rsidRPr="00EC2F69" w:rsidRDefault="00EC2F69" w:rsidP="00BD1F88">
      <w:pPr>
        <w:spacing w:after="0" w:line="240" w:lineRule="auto"/>
        <w:rPr>
          <w:rFonts w:ascii="Times New Roman" w:hAnsi="Times New Roman"/>
          <w:sz w:val="24"/>
          <w:szCs w:val="21"/>
          <w:lang w:eastAsia="ru-RU"/>
        </w:rPr>
      </w:pPr>
      <w:r w:rsidRPr="00EC2F69">
        <w:rPr>
          <w:rFonts w:ascii="Times New Roman" w:hAnsi="Times New Roman"/>
          <w:sz w:val="28"/>
          <w:lang w:eastAsia="ru-RU"/>
        </w:rPr>
        <w:t>Пропускают не всегда:</w:t>
      </w:r>
    </w:p>
    <w:p w:rsidR="00EC2F69" w:rsidRPr="00EC2F69" w:rsidRDefault="00EC2F69" w:rsidP="00BD1F88">
      <w:pPr>
        <w:spacing w:after="0" w:line="240" w:lineRule="auto"/>
        <w:rPr>
          <w:rFonts w:ascii="Times New Roman" w:hAnsi="Times New Roman"/>
          <w:sz w:val="24"/>
          <w:szCs w:val="21"/>
          <w:lang w:eastAsia="ru-RU"/>
        </w:rPr>
      </w:pPr>
      <w:r w:rsidRPr="00EC2F69">
        <w:rPr>
          <w:rFonts w:ascii="Times New Roman" w:hAnsi="Times New Roman"/>
          <w:sz w:val="28"/>
          <w:lang w:eastAsia="ru-RU"/>
        </w:rPr>
        <w:t>Первый раз прощается,</w:t>
      </w:r>
    </w:p>
    <w:p w:rsidR="00EC2F69" w:rsidRPr="00EC2F69" w:rsidRDefault="00EC2F69" w:rsidP="00BD1F88">
      <w:pPr>
        <w:spacing w:after="0" w:line="240" w:lineRule="auto"/>
        <w:rPr>
          <w:rFonts w:ascii="Times New Roman" w:hAnsi="Times New Roman"/>
          <w:sz w:val="24"/>
          <w:szCs w:val="21"/>
          <w:lang w:eastAsia="ru-RU"/>
        </w:rPr>
      </w:pPr>
      <w:r w:rsidRPr="00EC2F69">
        <w:rPr>
          <w:rFonts w:ascii="Times New Roman" w:hAnsi="Times New Roman"/>
          <w:sz w:val="28"/>
          <w:lang w:eastAsia="ru-RU"/>
        </w:rPr>
        <w:t>Второй запрещается, </w:t>
      </w:r>
      <w:r w:rsidRPr="00EC2F69">
        <w:rPr>
          <w:rFonts w:ascii="Times New Roman" w:hAnsi="Times New Roman"/>
          <w:sz w:val="24"/>
          <w:szCs w:val="21"/>
          <w:lang w:eastAsia="ru-RU"/>
        </w:rPr>
        <w:t>          </w:t>
      </w:r>
    </w:p>
    <w:p w:rsidR="00EC2F69" w:rsidRPr="00EC2F69" w:rsidRDefault="00EC2F69" w:rsidP="00BD1F88">
      <w:pPr>
        <w:spacing w:after="0" w:line="240" w:lineRule="auto"/>
        <w:rPr>
          <w:rFonts w:ascii="Times New Roman" w:hAnsi="Times New Roman"/>
          <w:sz w:val="24"/>
          <w:szCs w:val="21"/>
          <w:lang w:eastAsia="ru-RU"/>
        </w:rPr>
      </w:pPr>
      <w:r w:rsidRPr="00EC2F69">
        <w:rPr>
          <w:rFonts w:ascii="Times New Roman" w:hAnsi="Times New Roman"/>
          <w:sz w:val="28"/>
          <w:lang w:eastAsia="ru-RU"/>
        </w:rPr>
        <w:t>А на третий раз</w:t>
      </w:r>
    </w:p>
    <w:p w:rsidR="00EC2F69" w:rsidRPr="000676E2" w:rsidRDefault="00EC2F69" w:rsidP="00BD1F88">
      <w:pPr>
        <w:spacing w:after="0" w:line="240" w:lineRule="auto"/>
        <w:rPr>
          <w:rFonts w:ascii="Times New Roman" w:hAnsi="Times New Roman"/>
          <w:i/>
          <w:sz w:val="28"/>
          <w:lang w:eastAsia="ru-RU"/>
        </w:rPr>
      </w:pPr>
      <w:r w:rsidRPr="00EC2F69">
        <w:rPr>
          <w:rFonts w:ascii="Times New Roman" w:hAnsi="Times New Roman"/>
          <w:sz w:val="28"/>
          <w:lang w:eastAsia="ru-RU"/>
        </w:rPr>
        <w:t xml:space="preserve">Не пропустим </w:t>
      </w:r>
      <w:proofErr w:type="gramStart"/>
      <w:r w:rsidRPr="00EC2F69">
        <w:rPr>
          <w:rFonts w:ascii="Times New Roman" w:hAnsi="Times New Roman"/>
          <w:sz w:val="28"/>
          <w:lang w:eastAsia="ru-RU"/>
        </w:rPr>
        <w:t>вас!(</w:t>
      </w:r>
      <w:proofErr w:type="gramEnd"/>
      <w:r w:rsidRPr="000676E2">
        <w:rPr>
          <w:rFonts w:ascii="Times New Roman" w:hAnsi="Times New Roman"/>
          <w:i/>
          <w:sz w:val="28"/>
          <w:lang w:eastAsia="ru-RU"/>
        </w:rPr>
        <w:t>игра проводится несколько раз)</w:t>
      </w:r>
    </w:p>
    <w:p w:rsidR="00EC2F69" w:rsidRPr="00EC2F69" w:rsidRDefault="00EC2F69" w:rsidP="00BD1F88">
      <w:pPr>
        <w:spacing w:after="0" w:line="240" w:lineRule="auto"/>
        <w:rPr>
          <w:rFonts w:ascii="Times New Roman" w:hAnsi="Times New Roman"/>
          <w:sz w:val="28"/>
          <w:lang w:eastAsia="ru-RU"/>
        </w:rPr>
      </w:pPr>
    </w:p>
    <w:p w:rsidR="00EC2F69" w:rsidRDefault="00EC2F69" w:rsidP="00BD1F88">
      <w:pPr>
        <w:spacing w:after="0" w:line="240" w:lineRule="auto"/>
        <w:rPr>
          <w:rFonts w:ascii="Times New Roman" w:hAnsi="Times New Roman"/>
          <w:sz w:val="28"/>
          <w:lang w:eastAsia="ru-RU"/>
        </w:rPr>
      </w:pPr>
      <w:r w:rsidRPr="0081388F">
        <w:rPr>
          <w:rFonts w:ascii="Times New Roman" w:hAnsi="Times New Roman"/>
          <w:sz w:val="28"/>
          <w:lang w:eastAsia="ru-RU"/>
        </w:rPr>
        <w:t>Музыкальная игра «Карусель»</w:t>
      </w:r>
    </w:p>
    <w:p w:rsidR="00EC2F69" w:rsidRPr="000676E2" w:rsidRDefault="0081388F" w:rsidP="00BD1F88">
      <w:pPr>
        <w:spacing w:after="0" w:line="240" w:lineRule="auto"/>
        <w:rPr>
          <w:rFonts w:ascii="Times New Roman" w:hAnsi="Times New Roman"/>
          <w:b/>
          <w:i/>
          <w:sz w:val="24"/>
          <w:szCs w:val="21"/>
          <w:lang w:eastAsia="ru-RU"/>
        </w:rPr>
      </w:pPr>
      <w:r w:rsidRPr="000676E2">
        <w:rPr>
          <w:rFonts w:ascii="Times New Roman" w:hAnsi="Times New Roman"/>
          <w:i/>
          <w:sz w:val="28"/>
          <w:lang w:eastAsia="ru-RU"/>
        </w:rPr>
        <w:t xml:space="preserve">Это музыкальная игра со словами, дети берутся за ленточки и выполняют движения. 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0676E2">
        <w:rPr>
          <w:rFonts w:ascii="Times New Roman" w:eastAsia="Times New Roman" w:hAnsi="Times New Roman"/>
          <w:bCs/>
          <w:sz w:val="28"/>
          <w:szCs w:val="24"/>
          <w:lang w:eastAsia="ru-RU"/>
        </w:rPr>
        <w:t>Ведущий:</w:t>
      </w:r>
      <w:r w:rsidRPr="00EC2F69">
        <w:rPr>
          <w:rFonts w:ascii="Times New Roman" w:eastAsia="Times New Roman" w:hAnsi="Times New Roman"/>
          <w:sz w:val="24"/>
          <w:szCs w:val="21"/>
          <w:lang w:eastAsia="ru-RU"/>
        </w:rPr>
        <w:t xml:space="preserve"> </w:t>
      </w:r>
      <w:r w:rsidRPr="00EC2F69">
        <w:rPr>
          <w:rFonts w:ascii="Times New Roman" w:eastAsia="Times New Roman" w:hAnsi="Times New Roman"/>
          <w:bCs/>
          <w:sz w:val="28"/>
          <w:szCs w:val="28"/>
          <w:lang w:eastAsia="ru-RU"/>
        </w:rPr>
        <w:t>С пасхой светлой поздравляю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EC2F69">
        <w:rPr>
          <w:rFonts w:ascii="Times New Roman" w:eastAsia="Times New Roman" w:hAnsi="Times New Roman"/>
          <w:bCs/>
          <w:sz w:val="28"/>
          <w:szCs w:val="28"/>
          <w:lang w:eastAsia="ru-RU"/>
        </w:rPr>
        <w:t>И здоровья всем желаю.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EC2F69">
        <w:rPr>
          <w:rFonts w:ascii="Times New Roman" w:eastAsia="Times New Roman" w:hAnsi="Times New Roman"/>
          <w:bCs/>
          <w:sz w:val="28"/>
          <w:szCs w:val="28"/>
          <w:lang w:eastAsia="ru-RU"/>
        </w:rPr>
        <w:t>Я хочу поздравить всех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EC2F69">
        <w:rPr>
          <w:rFonts w:ascii="Times New Roman" w:eastAsia="Times New Roman" w:hAnsi="Times New Roman"/>
          <w:bCs/>
          <w:sz w:val="28"/>
          <w:szCs w:val="28"/>
          <w:lang w:eastAsia="ru-RU"/>
        </w:rPr>
        <w:t>И сказать: «Христос Воскрес!»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0676E2">
        <w:rPr>
          <w:rFonts w:ascii="Times New Roman" w:eastAsia="Times New Roman" w:hAnsi="Times New Roman"/>
          <w:bCs/>
          <w:sz w:val="28"/>
          <w:szCs w:val="28"/>
          <w:lang w:eastAsia="ru-RU"/>
        </w:rPr>
        <w:t>Дети и родители:</w:t>
      </w:r>
      <w:r w:rsidRPr="00EC2F6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«Воистину Воскрес!»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Под музыку дети выходят из зала.</w:t>
      </w:r>
    </w:p>
    <w:p w:rsidR="00EC2F69" w:rsidRPr="00EC2F69" w:rsidRDefault="00EC2F69" w:rsidP="00BD1F8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EC2F69">
        <w:rPr>
          <w:rFonts w:ascii="Times New Roman" w:eastAsia="Times New Roman" w:hAnsi="Times New Roman"/>
          <w:sz w:val="28"/>
          <w:szCs w:val="28"/>
          <w:lang w:eastAsia="ru-RU"/>
        </w:rPr>
        <w:t>Экскурсия в храм.</w:t>
      </w:r>
    </w:p>
    <w:p w:rsidR="00EC2F69" w:rsidRPr="00EC2F69" w:rsidRDefault="007A7136" w:rsidP="00BD1F8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A4393">
        <w:rPr>
          <w:rFonts w:ascii="Times New Roman" w:eastAsia="Times New Roman" w:hAnsi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27872" behindDoc="0" locked="0" layoutInCell="1" allowOverlap="1" wp14:anchorId="31B4E2CE" wp14:editId="036DCFFB">
            <wp:simplePos x="0" y="0"/>
            <wp:positionH relativeFrom="margin">
              <wp:posOffset>2657475</wp:posOffset>
            </wp:positionH>
            <wp:positionV relativeFrom="page">
              <wp:posOffset>7810500</wp:posOffset>
            </wp:positionV>
            <wp:extent cx="3695065" cy="2318385"/>
            <wp:effectExtent l="0" t="0" r="635" b="5715"/>
            <wp:wrapNone/>
            <wp:docPr id="22" name="Рисунок 22" descr="C:\Users\user\Desktop\картинки по кубановедению\SWRS1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артинки по кубановедению\SWRS13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065" cy="2318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4393" w:rsidRPr="005A439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6D08D2D" wp14:editId="29C4CBA5">
            <wp:extent cx="4456903" cy="2573655"/>
            <wp:effectExtent l="0" t="0" r="1270" b="0"/>
            <wp:docPr id="26" name="Рисунок 26" descr="C:\Users\user\Downloads\IMG-20250131-WA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50131-WA012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670" cy="25787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C2F69" w:rsidRPr="00EC2F69" w:rsidRDefault="00EC2F69" w:rsidP="00BD1F88">
      <w:pPr>
        <w:spacing w:after="0" w:line="240" w:lineRule="auto"/>
        <w:rPr>
          <w:rFonts w:ascii="Times New Roman" w:hAnsi="Times New Roman"/>
          <w:sz w:val="24"/>
        </w:rPr>
      </w:pPr>
    </w:p>
    <w:p w:rsidR="00FE4DBA" w:rsidRDefault="00FE4DBA" w:rsidP="00BD1F88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</w:p>
    <w:p w:rsidR="00FE4DBA" w:rsidRDefault="00FE4DBA" w:rsidP="00BD1F88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</w:p>
    <w:p w:rsidR="00FE4DBA" w:rsidRDefault="00FE4DBA" w:rsidP="00BD1F88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</w:p>
    <w:p w:rsidR="00FE4DBA" w:rsidRDefault="00FE4DBA" w:rsidP="00BD1F88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</w:p>
    <w:p w:rsidR="009176DD" w:rsidRDefault="009176DD" w:rsidP="00BD1F88">
      <w:pPr>
        <w:spacing w:after="0" w:line="240" w:lineRule="auto"/>
        <w:rPr>
          <w:rFonts w:ascii="Times New Roman" w:eastAsia="Times New Roman" w:hAnsi="Times New Roman"/>
          <w:noProof/>
          <w:sz w:val="28"/>
          <w:szCs w:val="24"/>
          <w:lang w:eastAsia="ru-RU"/>
        </w:rPr>
      </w:pPr>
    </w:p>
    <w:p w:rsidR="009176DD" w:rsidRDefault="009176DD" w:rsidP="00BD1F88">
      <w:pPr>
        <w:spacing w:after="0" w:line="240" w:lineRule="auto"/>
        <w:rPr>
          <w:rFonts w:ascii="Times New Roman" w:eastAsia="Times New Roman" w:hAnsi="Times New Roman"/>
          <w:noProof/>
          <w:sz w:val="28"/>
          <w:szCs w:val="24"/>
          <w:lang w:eastAsia="ru-RU"/>
        </w:rPr>
      </w:pPr>
    </w:p>
    <w:p w:rsidR="009176DD" w:rsidRPr="00BD1F88" w:rsidRDefault="00495BF6" w:rsidP="00BD1F88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bCs/>
          <w:iCs/>
          <w:sz w:val="32"/>
          <w:szCs w:val="32"/>
          <w:bdr w:val="none" w:sz="0" w:space="0" w:color="auto" w:frame="1"/>
          <w:lang w:eastAsia="ru-RU"/>
        </w:rPr>
      </w:pPr>
      <w:hyperlink r:id="rId41" w:tooltip="Сценарии праздников. Развлечения, досуги, утренники" w:history="1">
        <w:r w:rsidR="009176DD" w:rsidRPr="00BD1F88">
          <w:rPr>
            <w:rFonts w:ascii="Times New Roman" w:eastAsia="Times New Roman" w:hAnsi="Times New Roman"/>
            <w:b/>
            <w:bCs/>
            <w:sz w:val="32"/>
            <w:szCs w:val="32"/>
            <w:bdr w:val="none" w:sz="0" w:space="0" w:color="auto" w:frame="1"/>
            <w:lang w:eastAsia="ru-RU"/>
          </w:rPr>
          <w:t>Сценарий праздника</w:t>
        </w:r>
      </w:hyperlink>
      <w:r w:rsidR="009176DD" w:rsidRPr="00BD1F88">
        <w:rPr>
          <w:rFonts w:ascii="Times New Roman" w:eastAsia="Times New Roman" w:hAnsi="Times New Roman"/>
          <w:sz w:val="32"/>
          <w:szCs w:val="32"/>
          <w:lang w:eastAsia="ru-RU"/>
        </w:rPr>
        <w:t> </w:t>
      </w:r>
      <w:r w:rsidR="009176DD" w:rsidRPr="00BD1F88">
        <w:rPr>
          <w:rFonts w:ascii="Times New Roman" w:eastAsia="Times New Roman" w:hAnsi="Times New Roman"/>
          <w:iCs/>
          <w:sz w:val="32"/>
          <w:szCs w:val="32"/>
          <w:bdr w:val="none" w:sz="0" w:space="0" w:color="auto" w:frame="1"/>
          <w:lang w:eastAsia="ru-RU"/>
        </w:rPr>
        <w:t>«</w:t>
      </w:r>
      <w:r w:rsidR="009176DD" w:rsidRPr="00BD1F88">
        <w:rPr>
          <w:rFonts w:ascii="Times New Roman" w:eastAsia="Times New Roman" w:hAnsi="Times New Roman"/>
          <w:b/>
          <w:bCs/>
          <w:iCs/>
          <w:sz w:val="32"/>
          <w:szCs w:val="32"/>
          <w:bdr w:val="none" w:sz="0" w:space="0" w:color="auto" w:frame="1"/>
          <w:lang w:eastAsia="ru-RU"/>
        </w:rPr>
        <w:t>День рождения</w:t>
      </w:r>
    </w:p>
    <w:p w:rsidR="009176DD" w:rsidRPr="00BD1F88" w:rsidRDefault="00495BF6" w:rsidP="00BD1F88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hyperlink r:id="rId42" w:tooltip="Краснодарский край, Краснодар" w:history="1">
        <w:r w:rsidR="009176DD" w:rsidRPr="00BD1F88">
          <w:rPr>
            <w:rFonts w:ascii="Times New Roman" w:eastAsia="Times New Roman" w:hAnsi="Times New Roman"/>
            <w:b/>
            <w:bCs/>
            <w:iCs/>
            <w:sz w:val="32"/>
            <w:szCs w:val="32"/>
            <w:bdr w:val="none" w:sz="0" w:space="0" w:color="auto" w:frame="1"/>
            <w:lang w:eastAsia="ru-RU"/>
          </w:rPr>
          <w:t>Краснодарского края</w:t>
        </w:r>
      </w:hyperlink>
      <w:r w:rsidR="009176DD" w:rsidRPr="00BD1F88">
        <w:rPr>
          <w:rFonts w:ascii="Times New Roman" w:eastAsia="Times New Roman" w:hAnsi="Times New Roman"/>
          <w:b/>
          <w:iCs/>
          <w:sz w:val="32"/>
          <w:szCs w:val="32"/>
          <w:bdr w:val="none" w:sz="0" w:space="0" w:color="auto" w:frame="1"/>
          <w:lang w:eastAsia="ru-RU"/>
        </w:rPr>
        <w:t>»</w:t>
      </w:r>
    </w:p>
    <w:p w:rsidR="009176DD" w:rsidRPr="009176DD" w:rsidRDefault="009176DD" w:rsidP="00BD1F88">
      <w:pPr>
        <w:shd w:val="clear" w:color="auto" w:fill="FFFFFF"/>
        <w:spacing w:after="0" w:line="240" w:lineRule="auto"/>
        <w:ind w:firstLine="360"/>
        <w:rPr>
          <w:rFonts w:ascii="Georgia" w:eastAsia="Times New Roman" w:hAnsi="Georgia" w:cs="Arial"/>
          <w:sz w:val="32"/>
          <w:szCs w:val="32"/>
          <w:lang w:eastAsia="ru-RU"/>
        </w:rPr>
      </w:pPr>
    </w:p>
    <w:p w:rsidR="009176DD" w:rsidRPr="009D5B73" w:rsidRDefault="009176DD" w:rsidP="00BD1F88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9D5B73">
        <w:rPr>
          <w:rFonts w:ascii="Times New Roman" w:hAnsi="Times New Roman"/>
          <w:i/>
          <w:sz w:val="28"/>
          <w:szCs w:val="28"/>
          <w:lang w:eastAsia="ru-RU"/>
        </w:rPr>
        <w:t>Звучит кубанская народная музыка, две казачки выходят в центр зала, весело пританцовывают, обращаются к зрителям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D5B73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Казачка</w:t>
      </w:r>
      <w:r w:rsidRPr="009D5B73">
        <w:rPr>
          <w:rFonts w:ascii="Times New Roman" w:hAnsi="Times New Roman"/>
          <w:sz w:val="28"/>
          <w:szCs w:val="28"/>
          <w:lang w:eastAsia="ru-RU"/>
        </w:rPr>
        <w:t>:</w:t>
      </w:r>
      <w:r w:rsidRPr="009176DD">
        <w:rPr>
          <w:rFonts w:ascii="Times New Roman" w:hAnsi="Times New Roman"/>
          <w:sz w:val="28"/>
          <w:szCs w:val="28"/>
          <w:lang w:eastAsia="ru-RU"/>
        </w:rPr>
        <w:t xml:space="preserve"> Средь донских степных полей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И кубанских ковылей,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Где Кубань и Дон текут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Казаки давно живут.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D5B73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Казачка</w:t>
      </w:r>
      <w:r w:rsidRPr="009D5B73">
        <w:rPr>
          <w:rFonts w:ascii="Times New Roman" w:hAnsi="Times New Roman"/>
          <w:sz w:val="28"/>
          <w:szCs w:val="28"/>
          <w:lang w:eastAsia="ru-RU"/>
        </w:rPr>
        <w:t>:</w:t>
      </w:r>
      <w:r w:rsidRPr="009176DD">
        <w:rPr>
          <w:rFonts w:ascii="Times New Roman" w:hAnsi="Times New Roman"/>
          <w:sz w:val="28"/>
          <w:szCs w:val="28"/>
          <w:lang w:eastAsia="ru-RU"/>
        </w:rPr>
        <w:t xml:space="preserve"> Независимый, свободный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Род казачий очень гордый.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И недаром на Руси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Всем знакомы казаки.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И сегодня наши ребята всем покажут, кто такие казачата!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D5B73" w:rsidRDefault="009176DD" w:rsidP="00BD1F88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9D5B73">
        <w:rPr>
          <w:rFonts w:ascii="Times New Roman" w:hAnsi="Times New Roman"/>
          <w:i/>
          <w:sz w:val="28"/>
          <w:szCs w:val="28"/>
          <w:lang w:eastAsia="ru-RU"/>
        </w:rPr>
        <w:t>Звучит фонограмма песни </w:t>
      </w:r>
      <w:r w:rsidRPr="009D5B73">
        <w:rPr>
          <w:rFonts w:ascii="Times New Roman" w:hAnsi="Times New Roman"/>
          <w:i/>
          <w:iCs/>
          <w:sz w:val="28"/>
          <w:szCs w:val="28"/>
          <w:bdr w:val="none" w:sz="0" w:space="0" w:color="auto" w:frame="1"/>
          <w:lang w:eastAsia="ru-RU"/>
        </w:rPr>
        <w:t>«Мы с тобой казаки»</w:t>
      </w:r>
      <w:r w:rsidRPr="009D5B73">
        <w:rPr>
          <w:rFonts w:ascii="Times New Roman" w:hAnsi="Times New Roman"/>
          <w:i/>
          <w:sz w:val="28"/>
          <w:szCs w:val="28"/>
          <w:lang w:eastAsia="ru-RU"/>
        </w:rPr>
        <w:t xml:space="preserve">. Мальчики-казачата строевым шагом входят в зал, выполняют перестроение, встают по бокам зала. Девочки-казачки проходят через центр зала, расходятся в разные </w:t>
      </w:r>
      <w:r w:rsidR="007A7136" w:rsidRPr="009D5B73">
        <w:rPr>
          <w:rFonts w:ascii="Times New Roman" w:hAnsi="Times New Roman"/>
          <w:i/>
          <w:sz w:val="28"/>
          <w:szCs w:val="28"/>
          <w:lang w:eastAsia="ru-RU"/>
        </w:rPr>
        <w:t>стороны и</w:t>
      </w:r>
      <w:r w:rsidRPr="009D5B73">
        <w:rPr>
          <w:rFonts w:ascii="Times New Roman" w:hAnsi="Times New Roman"/>
          <w:i/>
          <w:sz w:val="28"/>
          <w:szCs w:val="28"/>
          <w:lang w:eastAsia="ru-RU"/>
        </w:rPr>
        <w:t xml:space="preserve"> встают полукругом в центре</w:t>
      </w:r>
    </w:p>
    <w:p w:rsidR="009176DD" w:rsidRPr="009D5B73" w:rsidRDefault="009176DD" w:rsidP="00BD1F88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9D5B73">
        <w:rPr>
          <w:rFonts w:ascii="Times New Roman" w:hAnsi="Times New Roman"/>
          <w:i/>
          <w:sz w:val="28"/>
          <w:szCs w:val="28"/>
          <w:lang w:eastAsia="ru-RU"/>
        </w:rPr>
        <w:t>Звучит Гимн Краснодарского края</w:t>
      </w:r>
      <w:r w:rsidRPr="009D5B73">
        <w:rPr>
          <w:rFonts w:ascii="Times New Roman" w:hAnsi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«Ты Кубань, ты наша Родина»</w:t>
      </w:r>
      <w:r w:rsidR="009D5B73">
        <w:rPr>
          <w:rFonts w:ascii="Times New Roman" w:hAnsi="Times New Roman"/>
          <w:i/>
          <w:sz w:val="28"/>
          <w:szCs w:val="28"/>
          <w:lang w:eastAsia="ru-RU"/>
        </w:rPr>
        <w:t> - 1 куплет</w:t>
      </w:r>
    </w:p>
    <w:p w:rsidR="009176DD" w:rsidRPr="009D5B73" w:rsidRDefault="009176DD" w:rsidP="00BD1F88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9176DD" w:rsidRPr="009D5B73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D5B73">
        <w:rPr>
          <w:rFonts w:ascii="Times New Roman" w:hAnsi="Times New Roman"/>
          <w:sz w:val="28"/>
          <w:szCs w:val="28"/>
          <w:lang w:eastAsia="ru-RU"/>
        </w:rPr>
        <w:t>Дети: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Ты был на Кубани?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А ты побывай!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Отличные люди,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Прославленный край!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Веселые песни летят в поднебесье,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Открытая высь, глубина.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И нету </w:t>
      </w:r>
      <w:r w:rsidRPr="009176DD">
        <w:rPr>
          <w:rFonts w:ascii="Times New Roman" w:hAnsi="Times New Roman"/>
          <w:bCs/>
          <w:sz w:val="28"/>
          <w:szCs w:val="28"/>
          <w:bdr w:val="none" w:sz="0" w:space="0" w:color="auto" w:frame="1"/>
          <w:lang w:eastAsia="ru-RU"/>
        </w:rPr>
        <w:t>красивее края в России</w:t>
      </w:r>
      <w:r w:rsidRPr="009176DD">
        <w:rPr>
          <w:rFonts w:ascii="Times New Roman" w:hAnsi="Times New Roman"/>
          <w:sz w:val="28"/>
          <w:szCs w:val="28"/>
          <w:lang w:eastAsia="ru-RU"/>
        </w:rPr>
        <w:t>,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D5B73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Все дети</w:t>
      </w:r>
      <w:r w:rsidRPr="009D5B73">
        <w:rPr>
          <w:rFonts w:ascii="Times New Roman" w:hAnsi="Times New Roman"/>
          <w:sz w:val="28"/>
          <w:szCs w:val="28"/>
          <w:lang w:eastAsia="ru-RU"/>
        </w:rPr>
        <w:t>:</w:t>
      </w:r>
      <w:r w:rsidRPr="009176DD">
        <w:rPr>
          <w:rFonts w:ascii="Times New Roman" w:hAnsi="Times New Roman"/>
          <w:sz w:val="28"/>
          <w:szCs w:val="28"/>
          <w:lang w:eastAsia="ru-RU"/>
        </w:rPr>
        <w:t xml:space="preserve"> Чем наша родная Кубань!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Хороши кубанские просторы,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Плодородна щедрая земля,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Нивы необъятные, как море,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D5B73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Все дети</w:t>
      </w:r>
      <w:r w:rsidRPr="009D5B73">
        <w:rPr>
          <w:rFonts w:ascii="Times New Roman" w:hAnsi="Times New Roman"/>
          <w:sz w:val="28"/>
          <w:szCs w:val="28"/>
          <w:lang w:eastAsia="ru-RU"/>
        </w:rPr>
        <w:t>:</w:t>
      </w:r>
      <w:r w:rsidRPr="009176DD">
        <w:rPr>
          <w:rFonts w:ascii="Times New Roman" w:hAnsi="Times New Roman"/>
          <w:sz w:val="28"/>
          <w:szCs w:val="28"/>
          <w:lang w:eastAsia="ru-RU"/>
        </w:rPr>
        <w:t xml:space="preserve"> Край казачий – родина моя!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Отчий край!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Вишневые рассветы,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Дух морей и неба синева.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Для тебя кубанские поэты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Сочинили лучшие слова!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lastRenderedPageBreak/>
        <w:t>Нет </w:t>
      </w:r>
      <w:r w:rsidRPr="009176DD">
        <w:rPr>
          <w:rFonts w:ascii="Times New Roman" w:hAnsi="Times New Roman"/>
          <w:bCs/>
          <w:sz w:val="28"/>
          <w:szCs w:val="28"/>
          <w:bdr w:val="none" w:sz="0" w:space="0" w:color="auto" w:frame="1"/>
          <w:lang w:eastAsia="ru-RU"/>
        </w:rPr>
        <w:t>красивей родины на свете</w:t>
      </w:r>
      <w:r w:rsidRPr="009176DD">
        <w:rPr>
          <w:rFonts w:ascii="Times New Roman" w:hAnsi="Times New Roman"/>
          <w:sz w:val="28"/>
          <w:szCs w:val="28"/>
          <w:lang w:eastAsia="ru-RU"/>
        </w:rPr>
        <w:t>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Люди здесь </w:t>
      </w:r>
      <w:r w:rsidRPr="009176DD">
        <w:rPr>
          <w:rFonts w:ascii="Times New Roman" w:hAnsi="Times New Roman"/>
          <w:bCs/>
          <w:sz w:val="28"/>
          <w:szCs w:val="28"/>
          <w:bdr w:val="none" w:sz="0" w:space="0" w:color="auto" w:frame="1"/>
          <w:lang w:eastAsia="ru-RU"/>
        </w:rPr>
        <w:t>прекрасные живут</w:t>
      </w:r>
      <w:r w:rsidRPr="009176DD">
        <w:rPr>
          <w:rFonts w:ascii="Times New Roman" w:hAnsi="Times New Roman"/>
          <w:sz w:val="28"/>
          <w:szCs w:val="28"/>
          <w:lang w:eastAsia="ru-RU"/>
        </w:rPr>
        <w:t>.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И об этом вам расскажут дети –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Спляшут, поиграют и споют!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D5B73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Все дети</w:t>
      </w:r>
      <w:r w:rsidRPr="009D5B73">
        <w:rPr>
          <w:rFonts w:ascii="Times New Roman" w:hAnsi="Times New Roman"/>
          <w:sz w:val="28"/>
          <w:szCs w:val="28"/>
          <w:lang w:eastAsia="ru-RU"/>
        </w:rPr>
        <w:t>:</w:t>
      </w:r>
      <w:r w:rsidRPr="009176DD">
        <w:rPr>
          <w:rFonts w:ascii="Times New Roman" w:hAnsi="Times New Roman"/>
          <w:sz w:val="28"/>
          <w:szCs w:val="28"/>
          <w:lang w:eastAsia="ru-RU"/>
        </w:rPr>
        <w:t xml:space="preserve"> Кубань, Кубань, родимый край,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Цвети, Кубань, и процветай!</w:t>
      </w:r>
    </w:p>
    <w:p w:rsidR="00D9400E" w:rsidRPr="00D9400E" w:rsidRDefault="009176DD" w:rsidP="00D9400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A7136">
        <w:rPr>
          <w:rFonts w:ascii="Times New Roman" w:hAnsi="Times New Roman"/>
          <w:sz w:val="28"/>
          <w:szCs w:val="28"/>
          <w:lang w:eastAsia="ru-RU"/>
        </w:rPr>
        <w:t xml:space="preserve"> Песня </w:t>
      </w:r>
      <w:r w:rsidR="00D9400E" w:rsidRPr="00D9400E">
        <w:rPr>
          <w:rFonts w:ascii="Times New Roman" w:hAnsi="Times New Roman"/>
          <w:color w:val="000000"/>
          <w:sz w:val="28"/>
          <w:szCs w:val="28"/>
        </w:rPr>
        <w:t>Ой, да Краснодарский край</w:t>
      </w:r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(музыка – </w:t>
      </w:r>
      <w:proofErr w:type="spellStart"/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В.Захарченко</w:t>
      </w:r>
      <w:proofErr w:type="spellEnd"/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слова – </w:t>
      </w:r>
      <w:proofErr w:type="spellStart"/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С.Хохлова</w:t>
      </w:r>
      <w:proofErr w:type="spellEnd"/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</w:p>
    <w:p w:rsidR="009D5B73" w:rsidRDefault="009D5B73" w:rsidP="00D9400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ectPr w:rsidR="009D5B73" w:rsidSect="00D31C48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space="708"/>
          <w:titlePg/>
          <w:docGrid w:linePitch="360"/>
        </w:sectPr>
      </w:pPr>
    </w:p>
    <w:p w:rsidR="00D9400E" w:rsidRPr="00D9400E" w:rsidRDefault="00D9400E" w:rsidP="00D9400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Ой, да Краснодарский край,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он богат лежит,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по степи река,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с гор крутых бежит.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по степи река,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с гор крутых бежит.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что ни полюшко -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славой венчано: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Мать-земля, кормилица,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наша вечная.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Мать-земля, кормилица,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наша вечная.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Ой, да ты казак лихой,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Кочубеев сын,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в этот славный год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хлеб большой скосил!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в этот славный год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хлеб большой скосил!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удивил весь мир,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к солнцу поднял степь.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принимай, страна,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наш кубанский хлеб!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принимай, страна,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Ой, да наш кубанский хлеб!</w:t>
      </w:r>
    </w:p>
    <w:p w:rsidR="009D5B73" w:rsidRDefault="009D5B73" w:rsidP="00BD1F88">
      <w:pPr>
        <w:spacing w:after="0" w:line="240" w:lineRule="auto"/>
        <w:rPr>
          <w:rFonts w:ascii="Times New Roman" w:hAnsi="Times New Roman"/>
          <w:color w:val="FF0000"/>
          <w:sz w:val="28"/>
          <w:szCs w:val="28"/>
          <w:lang w:eastAsia="ru-RU"/>
        </w:rPr>
        <w:sectPr w:rsidR="009D5B73" w:rsidSect="009D5B73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num="2" w:space="708"/>
          <w:titlePg/>
          <w:docGrid w:linePitch="360"/>
        </w:sectPr>
      </w:pP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color w:val="FF0000"/>
          <w:sz w:val="28"/>
          <w:szCs w:val="28"/>
          <w:lang w:eastAsia="ru-RU"/>
        </w:rPr>
      </w:pPr>
    </w:p>
    <w:p w:rsidR="009176DD" w:rsidRPr="009D5B73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D5B73">
        <w:rPr>
          <w:rFonts w:ascii="Times New Roman" w:hAnsi="Times New Roman"/>
          <w:sz w:val="28"/>
          <w:szCs w:val="28"/>
          <w:lang w:eastAsia="ru-RU"/>
        </w:rPr>
        <w:t>Дети: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О казачестве всегда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Слава по Руси плыла.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На Дону и на Кубани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Казаков поныне славят!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А когда мы подрастем,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Не покинем край родной!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Будем строить, хлеб растить,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Чтоб достойной сменой быть.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Ты цвети, моя Кубань,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Становись все краше!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Не уронит честь казачью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Поколенье наше!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D9400E" w:rsidRPr="00D9400E" w:rsidRDefault="009176DD" w:rsidP="00D9400E">
      <w:pPr>
        <w:rPr>
          <w:rFonts w:ascii="Times New Roman" w:hAnsi="Times New Roman"/>
          <w:sz w:val="28"/>
          <w:szCs w:val="28"/>
        </w:rPr>
      </w:pPr>
      <w:r w:rsidRPr="00BD1F88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BD1F88">
        <w:rPr>
          <w:rFonts w:ascii="Times New Roman" w:hAnsi="Times New Roman"/>
          <w:sz w:val="28"/>
          <w:szCs w:val="28"/>
          <w:lang w:eastAsia="ru-RU"/>
        </w:rPr>
        <w:t>Песня «Мы с тобой казаки»</w:t>
      </w:r>
      <w:r w:rsidR="00D9400E" w:rsidRPr="00D9400E">
        <w:rPr>
          <w:rFonts w:ascii="Times New Roman" w:hAnsi="Times New Roman"/>
          <w:sz w:val="28"/>
          <w:szCs w:val="28"/>
        </w:rPr>
        <w:t xml:space="preserve"> (музыка- </w:t>
      </w:r>
      <w:proofErr w:type="spellStart"/>
      <w:r w:rsidR="00D9400E" w:rsidRPr="00D9400E">
        <w:rPr>
          <w:rFonts w:ascii="Times New Roman" w:hAnsi="Times New Roman"/>
          <w:sz w:val="28"/>
          <w:szCs w:val="28"/>
        </w:rPr>
        <w:t>В.Захарченко</w:t>
      </w:r>
      <w:proofErr w:type="spellEnd"/>
      <w:r w:rsidR="00D9400E" w:rsidRPr="00D9400E">
        <w:rPr>
          <w:rFonts w:ascii="Times New Roman" w:hAnsi="Times New Roman"/>
          <w:sz w:val="28"/>
          <w:szCs w:val="28"/>
        </w:rPr>
        <w:t xml:space="preserve">, слова- </w:t>
      </w:r>
      <w:proofErr w:type="spellStart"/>
      <w:r w:rsidR="00D9400E" w:rsidRPr="00D9400E">
        <w:rPr>
          <w:rFonts w:ascii="Times New Roman" w:hAnsi="Times New Roman"/>
          <w:sz w:val="28"/>
          <w:szCs w:val="28"/>
        </w:rPr>
        <w:t>А.Хализова</w:t>
      </w:r>
      <w:proofErr w:type="spellEnd"/>
      <w:r w:rsidR="00D9400E" w:rsidRPr="00D9400E">
        <w:rPr>
          <w:rFonts w:ascii="Times New Roman" w:hAnsi="Times New Roman"/>
          <w:sz w:val="28"/>
          <w:szCs w:val="28"/>
        </w:rPr>
        <w:t>)</w:t>
      </w:r>
    </w:p>
    <w:p w:rsidR="00D9400E" w:rsidRDefault="00D9400E" w:rsidP="00D9400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ectPr w:rsidR="00D9400E" w:rsidSect="00D31C48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space="708"/>
          <w:titlePg/>
          <w:docGrid w:linePitch="360"/>
        </w:sectPr>
      </w:pPr>
    </w:p>
    <w:p w:rsidR="00D9400E" w:rsidRPr="00D9400E" w:rsidRDefault="00D9400E" w:rsidP="00D9400E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Мы с тобой казаки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Дети русского поля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Наша родина здесь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У Кубани реки.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Наш устав и закон: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Честь, свобода и воля,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 с тобой казаки,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 с тобой казаки.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Жизнь с прошедших времён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proofErr w:type="spellStart"/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Погрузилася</w:t>
      </w:r>
      <w:proofErr w:type="spellEnd"/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 мифы,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Трудно правду отнять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У печатной строки.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Наши предки давно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proofErr w:type="spellStart"/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Называлися</w:t>
      </w:r>
      <w:proofErr w:type="spellEnd"/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«скифы»,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Ну, а мы, вот, с тобой –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Казаки, казаки.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Любим землю свою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Мы, как мать, без обмана,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Хотя служба и жизнь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Нам порой не с руки,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Казаки - это Русь,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Что не ведает пана,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Слава Боже тебе,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Что мы есть казаки.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Пусть бывает порой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 немного не правы,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Да простит нас Господь,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Да простят старики.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 - священная Русь,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 - опора державы,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 с тобой казаки,</w:t>
      </w:r>
      <w:r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Мы с тобой казаки.</w:t>
      </w:r>
    </w:p>
    <w:p w:rsidR="009176DD" w:rsidRPr="00BD1F88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D9400E" w:rsidRDefault="00D9400E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  <w:sectPr w:rsidR="00D9400E" w:rsidSect="00D9400E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num="2" w:space="708"/>
          <w:titlePg/>
          <w:docGrid w:linePitch="360"/>
        </w:sectPr>
      </w:pP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D5B73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Казачка</w:t>
      </w:r>
      <w:r w:rsidRPr="009D5B73">
        <w:rPr>
          <w:rFonts w:ascii="Times New Roman" w:hAnsi="Times New Roman"/>
          <w:sz w:val="28"/>
          <w:szCs w:val="28"/>
          <w:lang w:eastAsia="ru-RU"/>
        </w:rPr>
        <w:t>:</w:t>
      </w:r>
      <w:r w:rsidRPr="009176DD">
        <w:rPr>
          <w:rFonts w:ascii="Times New Roman" w:hAnsi="Times New Roman"/>
          <w:sz w:val="28"/>
          <w:szCs w:val="28"/>
          <w:lang w:eastAsia="ru-RU"/>
        </w:rPr>
        <w:t xml:space="preserve"> Уважаемые гости, дорогие ребята! </w:t>
      </w:r>
      <w:r w:rsidRPr="009176DD">
        <w:rPr>
          <w:rFonts w:ascii="Times New Roman" w:hAnsi="Times New Roman"/>
          <w:bCs/>
          <w:sz w:val="28"/>
          <w:szCs w:val="28"/>
          <w:bdr w:val="none" w:sz="0" w:space="0" w:color="auto" w:frame="1"/>
          <w:lang w:eastAsia="ru-RU"/>
        </w:rPr>
        <w:t>День рождения</w:t>
      </w:r>
      <w:r w:rsidRPr="009176DD">
        <w:rPr>
          <w:rFonts w:ascii="Times New Roman" w:hAnsi="Times New Roman"/>
          <w:sz w:val="28"/>
          <w:szCs w:val="28"/>
          <w:lang w:eastAsia="ru-RU"/>
        </w:rPr>
        <w:t> есть у каждого на свете. Есть он и у нашего любимого </w:t>
      </w:r>
      <w:r w:rsidRPr="009176DD">
        <w:rPr>
          <w:rFonts w:ascii="Times New Roman" w:hAnsi="Times New Roman"/>
          <w:bCs/>
          <w:sz w:val="28"/>
          <w:szCs w:val="28"/>
          <w:bdr w:val="none" w:sz="0" w:space="0" w:color="auto" w:frame="1"/>
          <w:lang w:eastAsia="ru-RU"/>
        </w:rPr>
        <w:t>Краснодарского края</w:t>
      </w:r>
      <w:r w:rsidRPr="009176DD">
        <w:rPr>
          <w:rFonts w:ascii="Times New Roman" w:hAnsi="Times New Roman"/>
          <w:sz w:val="28"/>
          <w:szCs w:val="28"/>
          <w:lang w:eastAsia="ru-RU"/>
        </w:rPr>
        <w:t>, отмечаем мы его в сентябре месяце. В этом году </w:t>
      </w:r>
      <w:r w:rsidRPr="009176DD">
        <w:rPr>
          <w:rFonts w:ascii="Times New Roman" w:hAnsi="Times New Roman"/>
          <w:bCs/>
          <w:sz w:val="28"/>
          <w:szCs w:val="28"/>
          <w:bdr w:val="none" w:sz="0" w:space="0" w:color="auto" w:frame="1"/>
          <w:lang w:eastAsia="ru-RU"/>
        </w:rPr>
        <w:t>Краснодарскому</w:t>
      </w:r>
      <w:r w:rsidRPr="009176DD">
        <w:rPr>
          <w:rFonts w:ascii="Times New Roman" w:hAnsi="Times New Roman"/>
          <w:sz w:val="28"/>
          <w:szCs w:val="28"/>
          <w:lang w:eastAsia="ru-RU"/>
        </w:rPr>
        <w:t> краю исполнилось</w:t>
      </w:r>
      <w:r>
        <w:rPr>
          <w:rFonts w:ascii="Times New Roman" w:hAnsi="Times New Roman"/>
          <w:sz w:val="28"/>
          <w:szCs w:val="28"/>
          <w:lang w:eastAsia="ru-RU"/>
        </w:rPr>
        <w:t>___</w:t>
      </w:r>
      <w:r w:rsidRPr="009176DD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9176DD">
        <w:rPr>
          <w:rFonts w:ascii="Times New Roman" w:hAnsi="Times New Roman"/>
          <w:sz w:val="28"/>
          <w:szCs w:val="28"/>
          <w:lang w:eastAsia="ru-RU"/>
        </w:rPr>
        <w:t>лет !</w:t>
      </w:r>
      <w:proofErr w:type="gramEnd"/>
      <w:r w:rsidRPr="009176DD">
        <w:rPr>
          <w:rFonts w:ascii="Times New Roman" w:hAnsi="Times New Roman"/>
          <w:sz w:val="28"/>
          <w:szCs w:val="28"/>
          <w:lang w:eastAsia="ru-RU"/>
        </w:rPr>
        <w:t xml:space="preserve"> Несмотря на свой возраст, наш край всегда остается </w:t>
      </w:r>
      <w:r w:rsidRPr="009176DD">
        <w:rPr>
          <w:rFonts w:ascii="Times New Roman" w:hAnsi="Times New Roman"/>
          <w:bCs/>
          <w:sz w:val="28"/>
          <w:szCs w:val="28"/>
          <w:bdr w:val="none" w:sz="0" w:space="0" w:color="auto" w:frame="1"/>
          <w:lang w:eastAsia="ru-RU"/>
        </w:rPr>
        <w:t>красивым</w:t>
      </w:r>
      <w:r w:rsidRPr="009176DD">
        <w:rPr>
          <w:rFonts w:ascii="Times New Roman" w:hAnsi="Times New Roman"/>
          <w:sz w:val="28"/>
          <w:szCs w:val="28"/>
          <w:lang w:eastAsia="ru-RU"/>
        </w:rPr>
        <w:t xml:space="preserve">, цветущим, плодородным, молодым! 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D5B73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Казачка</w:t>
      </w:r>
      <w:r w:rsidRPr="009D5B73">
        <w:rPr>
          <w:rFonts w:ascii="Times New Roman" w:hAnsi="Times New Roman"/>
          <w:sz w:val="28"/>
          <w:szCs w:val="28"/>
          <w:lang w:eastAsia="ru-RU"/>
        </w:rPr>
        <w:t>:</w:t>
      </w:r>
      <w:r w:rsidRPr="009176DD">
        <w:rPr>
          <w:rFonts w:ascii="Times New Roman" w:hAnsi="Times New Roman"/>
          <w:sz w:val="28"/>
          <w:szCs w:val="28"/>
          <w:lang w:eastAsia="ru-RU"/>
        </w:rPr>
        <w:t xml:space="preserve"> Край наш уникален и многонационален. А еще он считается казачьим краем, потому, что издревле здесь проживали казаки – люди вольные, смелые, свободолюбивые. За то, что они были верны своей Родине, отважно охраняли границы Российской земли, царица Екатерина 2 подарила казакам кубанские земли. И с тех пор эту чудесную землю казаки считают своей Родиной.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D5B73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D5B73">
        <w:rPr>
          <w:rFonts w:ascii="Times New Roman" w:hAnsi="Times New Roman"/>
          <w:sz w:val="28"/>
          <w:szCs w:val="28"/>
          <w:lang w:eastAsia="ru-RU"/>
        </w:rPr>
        <w:t>Дети: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Даль степей сквозная, гор размах орлиный –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Сторона родная. Край наш тополиный!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Ты весной чудесен, цветами щедр, как в сказке,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Край хлебов и песен – край наш </w:t>
      </w:r>
      <w:r w:rsidRPr="009176DD">
        <w:rPr>
          <w:rFonts w:ascii="Times New Roman" w:hAnsi="Times New Roman"/>
          <w:bCs/>
          <w:sz w:val="28"/>
          <w:szCs w:val="28"/>
          <w:bdr w:val="none" w:sz="0" w:space="0" w:color="auto" w:frame="1"/>
          <w:lang w:eastAsia="ru-RU"/>
        </w:rPr>
        <w:t>Краснодарский</w:t>
      </w:r>
      <w:r w:rsidRPr="009176DD">
        <w:rPr>
          <w:rFonts w:ascii="Times New Roman" w:hAnsi="Times New Roman"/>
          <w:sz w:val="28"/>
          <w:szCs w:val="28"/>
          <w:lang w:eastAsia="ru-RU"/>
        </w:rPr>
        <w:t>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D5B73" w:rsidRDefault="009176DD" w:rsidP="00BD1F88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9D5B73">
        <w:rPr>
          <w:rFonts w:ascii="Times New Roman" w:hAnsi="Times New Roman"/>
          <w:i/>
          <w:sz w:val="28"/>
          <w:szCs w:val="28"/>
          <w:lang w:eastAsia="ru-RU"/>
        </w:rPr>
        <w:t>Звучит фонограмма музыки</w:t>
      </w:r>
      <w:r w:rsidR="00D9400E" w:rsidRPr="009D5B73">
        <w:rPr>
          <w:rFonts w:ascii="Times New Roman" w:hAnsi="Times New Roman"/>
          <w:i/>
          <w:sz w:val="28"/>
          <w:szCs w:val="28"/>
          <w:lang w:eastAsia="ru-RU"/>
        </w:rPr>
        <w:t xml:space="preserve"> (</w:t>
      </w:r>
      <w:proofErr w:type="spellStart"/>
      <w:r w:rsidR="00D9400E" w:rsidRPr="009D5B73">
        <w:rPr>
          <w:rFonts w:ascii="Times New Roman" w:hAnsi="Times New Roman"/>
          <w:i/>
          <w:sz w:val="28"/>
          <w:szCs w:val="28"/>
          <w:lang w:eastAsia="ru-RU"/>
        </w:rPr>
        <w:t>И.Дунаевский</w:t>
      </w:r>
      <w:proofErr w:type="spellEnd"/>
      <w:r w:rsidR="00D9400E" w:rsidRPr="009D5B73">
        <w:rPr>
          <w:rFonts w:ascii="Times New Roman" w:hAnsi="Times New Roman"/>
          <w:i/>
          <w:sz w:val="28"/>
          <w:szCs w:val="28"/>
          <w:lang w:eastAsia="ru-RU"/>
        </w:rPr>
        <w:t>)</w:t>
      </w:r>
      <w:r w:rsidRPr="009D5B73">
        <w:rPr>
          <w:rFonts w:ascii="Times New Roman" w:hAnsi="Times New Roman"/>
          <w:i/>
          <w:sz w:val="28"/>
          <w:szCs w:val="28"/>
          <w:lang w:eastAsia="ru-RU"/>
        </w:rPr>
        <w:t> </w:t>
      </w:r>
      <w:r w:rsidRPr="009D5B73">
        <w:rPr>
          <w:rFonts w:ascii="Times New Roman" w:hAnsi="Times New Roman"/>
          <w:i/>
          <w:iCs/>
          <w:sz w:val="28"/>
          <w:szCs w:val="28"/>
          <w:bdr w:val="none" w:sz="0" w:space="0" w:color="auto" w:frame="1"/>
          <w:lang w:eastAsia="ru-RU"/>
        </w:rPr>
        <w:t>«Казачья полька»</w:t>
      </w:r>
      <w:r w:rsidRPr="009D5B73">
        <w:rPr>
          <w:rFonts w:ascii="Times New Roman" w:hAnsi="Times New Roman"/>
          <w:i/>
          <w:sz w:val="28"/>
          <w:szCs w:val="28"/>
          <w:lang w:eastAsia="ru-RU"/>
        </w:rPr>
        <w:t>, на конях выезжают трое казачат, объезжают зал, встают в центре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D5B73" w:rsidRDefault="00BD1F88" w:rsidP="00BD1F88">
      <w:pPr>
        <w:spacing w:after="0" w:line="240" w:lineRule="auto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9D5B73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Дети:</w:t>
      </w:r>
    </w:p>
    <w:p w:rsidR="009D5B73" w:rsidRDefault="009D5B73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  <w:sectPr w:rsidR="009D5B73" w:rsidSect="00D31C48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space="708"/>
          <w:titlePg/>
          <w:docGrid w:linePitch="360"/>
        </w:sectPr>
      </w:pPr>
    </w:p>
    <w:p w:rsid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lastRenderedPageBreak/>
        <w:t>Здравствуйте, гости дорогие!</w:t>
      </w:r>
    </w:p>
    <w:p w:rsidR="00BD1F88" w:rsidRPr="009176DD" w:rsidRDefault="00BD1F88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BD1F88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lastRenderedPageBreak/>
        <w:t>И постарше, и молодые!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lastRenderedPageBreak/>
        <w:t>Поздравляем всех с Днем </w:t>
      </w:r>
      <w:r w:rsidRPr="009176DD">
        <w:rPr>
          <w:rFonts w:ascii="Times New Roman" w:hAnsi="Times New Roman"/>
          <w:bCs/>
          <w:sz w:val="28"/>
          <w:szCs w:val="28"/>
          <w:bdr w:val="none" w:sz="0" w:space="0" w:color="auto" w:frame="1"/>
          <w:lang w:eastAsia="ru-RU"/>
        </w:rPr>
        <w:t>рождения Краснодарского края</w:t>
      </w:r>
      <w:r w:rsidRPr="009176DD">
        <w:rPr>
          <w:rFonts w:ascii="Times New Roman" w:hAnsi="Times New Roman"/>
          <w:sz w:val="28"/>
          <w:szCs w:val="28"/>
          <w:lang w:eastAsia="ru-RU"/>
        </w:rPr>
        <w:t>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Звени, ты песня звонкая,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Звени, не умолкай!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Про наше детство светлое,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Про наш кубанский край!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Не Кубани так идет,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lastRenderedPageBreak/>
        <w:t>Что талантлив весь народ.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Сам себе и чтец, и жнец,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И на дудочке игрец.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Есть таланты на Кубани,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Говорю уверенно!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Коли дети так поют,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6DD">
        <w:rPr>
          <w:rFonts w:ascii="Times New Roman" w:hAnsi="Times New Roman"/>
          <w:sz w:val="28"/>
          <w:szCs w:val="28"/>
          <w:lang w:eastAsia="ru-RU"/>
        </w:rPr>
        <w:t>Знать, не все потеряно!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D5B73" w:rsidRDefault="009D5B73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  <w:sectPr w:rsidR="009D5B73" w:rsidSect="009D5B73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num="2" w:space="708"/>
          <w:titlePg/>
          <w:docGrid w:linePitch="360"/>
        </w:sectPr>
      </w:pPr>
    </w:p>
    <w:p w:rsidR="009D5B73" w:rsidRDefault="009D5B73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D5B73" w:rsidRDefault="009176DD" w:rsidP="009D5B73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BD1F88">
        <w:rPr>
          <w:rFonts w:ascii="Times New Roman" w:hAnsi="Times New Roman"/>
          <w:sz w:val="28"/>
          <w:szCs w:val="28"/>
          <w:lang w:eastAsia="ru-RU"/>
        </w:rPr>
        <w:t>Песня «У Кубани</w:t>
      </w:r>
      <w:proofErr w:type="gramStart"/>
      <w:r w:rsidRPr="00BD1F88">
        <w:rPr>
          <w:rFonts w:ascii="Times New Roman" w:hAnsi="Times New Roman"/>
          <w:sz w:val="28"/>
          <w:szCs w:val="28"/>
          <w:lang w:eastAsia="ru-RU"/>
        </w:rPr>
        <w:t>…»</w:t>
      </w:r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</w:t>
      </w:r>
      <w:proofErr w:type="gramEnd"/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музыка –С. </w:t>
      </w:r>
      <w:proofErr w:type="spellStart"/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Алиманов</w:t>
      </w:r>
      <w:proofErr w:type="spellEnd"/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слова – </w:t>
      </w:r>
      <w:proofErr w:type="spellStart"/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О.Росинская</w:t>
      </w:r>
      <w:proofErr w:type="spellEnd"/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</w:p>
    <w:p w:rsidR="00D9400E" w:rsidRDefault="009D5B73" w:rsidP="009D5B73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1.</w:t>
      </w:r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 Кубани – матушки реки</w:t>
      </w:r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proofErr w:type="gramStart"/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Собрались</w:t>
      </w:r>
      <w:proofErr w:type="gramEnd"/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кубанские казаки</w:t>
      </w:r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Ой-да, у Кубань реки</w:t>
      </w:r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Ой-да, наши казаки.</w:t>
      </w:r>
    </w:p>
    <w:p w:rsidR="009D5B73" w:rsidRPr="002470A7" w:rsidRDefault="009D5B73" w:rsidP="009D5B73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D9400E" w:rsidRPr="00D9400E" w:rsidRDefault="009D5B73" w:rsidP="009D5B7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2.</w:t>
      </w:r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Вороные кони копытами бьют</w:t>
      </w:r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proofErr w:type="spellStart"/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Казаченьки</w:t>
      </w:r>
      <w:proofErr w:type="spellEnd"/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весело поют</w:t>
      </w:r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Ой-да, копытами бьют</w:t>
      </w:r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proofErr w:type="spellStart"/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Казаченьки</w:t>
      </w:r>
      <w:proofErr w:type="spellEnd"/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весело поют</w:t>
      </w:r>
    </w:p>
    <w:p w:rsidR="009176DD" w:rsidRPr="00D9400E" w:rsidRDefault="009D5B73" w:rsidP="00D9400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3.</w:t>
      </w:r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Песню про Отчизну</w:t>
      </w:r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Про родимый край</w:t>
      </w:r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proofErr w:type="gramStart"/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Про</w:t>
      </w:r>
      <w:proofErr w:type="gramEnd"/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высокий в поле</w:t>
      </w:r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Хлебный урожай.</w:t>
      </w:r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Ой-да, про родимый край</w:t>
      </w:r>
      <w:r w:rsidR="00D9400E" w:rsidRPr="00D940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Ой-да, хлебный урожай.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D5B73">
        <w:rPr>
          <w:rFonts w:ascii="Times New Roman" w:hAnsi="Times New Roman"/>
          <w:sz w:val="28"/>
          <w:szCs w:val="28"/>
          <w:lang w:eastAsia="ru-RU"/>
        </w:rPr>
        <w:t>Казачка:</w:t>
      </w:r>
      <w:r w:rsidRPr="009176DD">
        <w:rPr>
          <w:rFonts w:ascii="Times New Roman" w:hAnsi="Times New Roman"/>
          <w:sz w:val="28"/>
          <w:szCs w:val="28"/>
          <w:lang w:eastAsia="ru-RU"/>
        </w:rPr>
        <w:t xml:space="preserve"> Ай, да казачата, славные ребята! </w:t>
      </w:r>
      <w:proofErr w:type="gramStart"/>
      <w:r w:rsidRPr="009176DD">
        <w:rPr>
          <w:rFonts w:ascii="Times New Roman" w:hAnsi="Times New Roman"/>
          <w:sz w:val="28"/>
          <w:szCs w:val="28"/>
          <w:lang w:eastAsia="ru-RU"/>
        </w:rPr>
        <w:t>Молодцы !</w:t>
      </w:r>
      <w:proofErr w:type="gramEnd"/>
      <w:r w:rsidRPr="009176DD">
        <w:rPr>
          <w:rFonts w:ascii="Times New Roman" w:hAnsi="Times New Roman"/>
          <w:sz w:val="28"/>
          <w:szCs w:val="28"/>
          <w:lang w:eastAsia="ru-RU"/>
        </w:rPr>
        <w:t xml:space="preserve"> Девчата все прямо на подбор! А танцевать наши девчата умеют?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D5B73" w:rsidRDefault="009176DD" w:rsidP="00BD1F88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9D5B73">
        <w:rPr>
          <w:rFonts w:ascii="Times New Roman" w:hAnsi="Times New Roman"/>
          <w:i/>
          <w:sz w:val="28"/>
          <w:szCs w:val="28"/>
          <w:lang w:eastAsia="ru-RU"/>
        </w:rPr>
        <w:t>Танец с платочками</w:t>
      </w:r>
      <w:r w:rsidR="00D9400E" w:rsidRPr="009D5B73">
        <w:rPr>
          <w:rFonts w:ascii="Times New Roman" w:hAnsi="Times New Roman"/>
          <w:i/>
          <w:sz w:val="28"/>
          <w:szCs w:val="28"/>
          <w:lang w:eastAsia="ru-RU"/>
        </w:rPr>
        <w:t xml:space="preserve"> (музыка по выбору музыкального руководителя)</w:t>
      </w:r>
    </w:p>
    <w:p w:rsidR="009176DD" w:rsidRPr="009D5B73" w:rsidRDefault="009176DD" w:rsidP="00BD1F88">
      <w:pPr>
        <w:spacing w:after="0" w:line="240" w:lineRule="auto"/>
        <w:rPr>
          <w:rFonts w:ascii="Times New Roman" w:hAnsi="Times New Roman"/>
          <w:i/>
          <w:color w:val="FF0000"/>
          <w:sz w:val="28"/>
          <w:szCs w:val="28"/>
          <w:lang w:eastAsia="ru-RU"/>
        </w:rPr>
      </w:pPr>
    </w:p>
    <w:p w:rsidR="009176DD" w:rsidRPr="00BD1F88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D5B73">
        <w:rPr>
          <w:rFonts w:ascii="Times New Roman" w:hAnsi="Times New Roman"/>
          <w:sz w:val="28"/>
          <w:szCs w:val="28"/>
          <w:lang w:eastAsia="ru-RU"/>
        </w:rPr>
        <w:t>Казачка:</w:t>
      </w:r>
      <w:r w:rsidRPr="009176DD">
        <w:rPr>
          <w:rFonts w:ascii="Times New Roman" w:hAnsi="Times New Roman"/>
          <w:sz w:val="28"/>
          <w:szCs w:val="28"/>
          <w:lang w:eastAsia="ru-RU"/>
        </w:rPr>
        <w:t xml:space="preserve"> Ай -да хорошо плясали наши девчата! А сейчас проверим вашу ловкость. На Кубани всегда очень любили играть в народные игры. Быстро за руки берись, в круг веселый становись! Наша игра называется </w:t>
      </w:r>
      <w:r w:rsidRPr="00BD1F88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«Достань платок»</w:t>
      </w:r>
      <w:r w:rsidRPr="00BD1F88">
        <w:rPr>
          <w:rFonts w:ascii="Times New Roman" w:hAnsi="Times New Roman"/>
          <w:sz w:val="28"/>
          <w:szCs w:val="28"/>
          <w:lang w:eastAsia="ru-RU"/>
        </w:rPr>
        <w:t>.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color w:val="FF0000"/>
          <w:sz w:val="28"/>
          <w:szCs w:val="28"/>
          <w:lang w:eastAsia="ru-RU"/>
        </w:rPr>
      </w:pP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D5B73">
        <w:rPr>
          <w:rFonts w:ascii="Times New Roman" w:hAnsi="Times New Roman"/>
          <w:i/>
          <w:sz w:val="28"/>
          <w:szCs w:val="28"/>
          <w:lang w:eastAsia="ru-RU"/>
        </w:rPr>
        <w:t>Дети /хлопают в ладоши со словами</w:t>
      </w:r>
      <w:proofErr w:type="gramStart"/>
      <w:r w:rsidRPr="009D5B73">
        <w:rPr>
          <w:rFonts w:ascii="Times New Roman" w:hAnsi="Times New Roman"/>
          <w:i/>
          <w:sz w:val="28"/>
          <w:szCs w:val="28"/>
          <w:lang w:eastAsia="ru-RU"/>
        </w:rPr>
        <w:t>/</w:t>
      </w:r>
      <w:r w:rsidRPr="009176DD">
        <w:rPr>
          <w:rFonts w:ascii="Times New Roman" w:hAnsi="Times New Roman"/>
          <w:sz w:val="28"/>
          <w:szCs w:val="28"/>
          <w:lang w:eastAsia="ru-RU"/>
        </w:rPr>
        <w:t xml:space="preserve"> :</w:t>
      </w:r>
      <w:proofErr w:type="gramEnd"/>
      <w:r w:rsidRPr="009176DD">
        <w:rPr>
          <w:rFonts w:ascii="Times New Roman" w:hAnsi="Times New Roman"/>
          <w:sz w:val="28"/>
          <w:szCs w:val="28"/>
          <w:lang w:eastAsia="ru-RU"/>
        </w:rPr>
        <w:t xml:space="preserve"> Раз-два! Раз-два! Начинается игра!</w:t>
      </w:r>
    </w:p>
    <w:p w:rsidR="009D5B73" w:rsidRDefault="009D5B73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BD1F88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BD1F88">
        <w:rPr>
          <w:rFonts w:ascii="Times New Roman" w:hAnsi="Times New Roman"/>
          <w:sz w:val="28"/>
          <w:szCs w:val="28"/>
          <w:lang w:eastAsia="ru-RU"/>
        </w:rPr>
        <w:t>Игра «Достань платок»</w:t>
      </w:r>
    </w:p>
    <w:p w:rsidR="009176DD" w:rsidRPr="009D5B73" w:rsidRDefault="009176DD" w:rsidP="00BD1F88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9D5B73">
        <w:rPr>
          <w:rFonts w:ascii="Times New Roman" w:hAnsi="Times New Roman"/>
          <w:i/>
          <w:sz w:val="28"/>
          <w:szCs w:val="28"/>
          <w:lang w:eastAsia="ru-RU"/>
        </w:rPr>
        <w:lastRenderedPageBreak/>
        <w:t>Дети образуют круг. Один казачок встает в середину круга с платком на сабле, два других за кругом – они соревнуются между собой. Казачата должны обскакать круг в разные стороны и снять платок с сабли. Побеждает тот, кто первым коснулся платка. Затем передают </w:t>
      </w:r>
      <w:r w:rsidRPr="009D5B73">
        <w:rPr>
          <w:rFonts w:ascii="Times New Roman" w:hAnsi="Times New Roman"/>
          <w:i/>
          <w:iCs/>
          <w:sz w:val="28"/>
          <w:szCs w:val="28"/>
          <w:bdr w:val="none" w:sz="0" w:space="0" w:color="auto" w:frame="1"/>
          <w:lang w:eastAsia="ru-RU"/>
        </w:rPr>
        <w:t>«коней»</w:t>
      </w:r>
      <w:r w:rsidRPr="009D5B73">
        <w:rPr>
          <w:rFonts w:ascii="Times New Roman" w:hAnsi="Times New Roman"/>
          <w:i/>
          <w:sz w:val="28"/>
          <w:szCs w:val="28"/>
          <w:lang w:eastAsia="ru-RU"/>
        </w:rPr>
        <w:t> другим игрокам. Игра проводится 2-3 раза.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BD1F88">
        <w:rPr>
          <w:rFonts w:ascii="Times New Roman" w:hAnsi="Times New Roman"/>
          <w:sz w:val="28"/>
          <w:szCs w:val="28"/>
          <w:lang w:eastAsia="ru-RU"/>
        </w:rPr>
        <w:t>Игра «Удалые казаки»</w:t>
      </w:r>
    </w:p>
    <w:p w:rsidR="009D5B73" w:rsidRPr="00BD1F88" w:rsidRDefault="009D5B73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D5B73" w:rsidRDefault="009176DD" w:rsidP="00BD1F88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9D5B73">
        <w:rPr>
          <w:rFonts w:ascii="Times New Roman" w:hAnsi="Times New Roman"/>
          <w:i/>
          <w:sz w:val="28"/>
          <w:szCs w:val="28"/>
          <w:lang w:eastAsia="ru-RU"/>
        </w:rPr>
        <w:t>Дети делятся на 2 команды. У каждой - </w:t>
      </w:r>
      <w:r w:rsidRPr="009D5B73">
        <w:rPr>
          <w:rFonts w:ascii="Times New Roman" w:hAnsi="Times New Roman"/>
          <w:i/>
          <w:iCs/>
          <w:sz w:val="28"/>
          <w:szCs w:val="28"/>
          <w:bdr w:val="none" w:sz="0" w:space="0" w:color="auto" w:frame="1"/>
          <w:lang w:eastAsia="ru-RU"/>
        </w:rPr>
        <w:t>«конь»</w:t>
      </w:r>
      <w:r w:rsidRPr="009D5B73">
        <w:rPr>
          <w:rFonts w:ascii="Times New Roman" w:hAnsi="Times New Roman"/>
          <w:i/>
          <w:sz w:val="28"/>
          <w:szCs w:val="28"/>
          <w:lang w:eastAsia="ru-RU"/>
        </w:rPr>
        <w:t xml:space="preserve">, папаха, сабля. Впереди каждой команды стоит девочка с саблей, на которой надета папаха. Игрок команды должен своей саблей снять у стоящей девочки папаху и передать ее следующему игроку в своей команде. Тот – должен доскакать к девочке и опять надеть папаху на её саблю и т. д. Чья команда сделает это быстрее и не уронить папаху на землю, та и выигрывает. </w:t>
      </w:r>
    </w:p>
    <w:p w:rsidR="009176DD" w:rsidRPr="009D5B73" w:rsidRDefault="009176DD" w:rsidP="00BD1F88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9D5B73" w:rsidRDefault="009176DD" w:rsidP="00BD1F88">
      <w:pPr>
        <w:spacing w:after="0" w:line="240" w:lineRule="auto"/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</w:pPr>
      <w:r w:rsidRPr="00BD1F88">
        <w:rPr>
          <w:rFonts w:ascii="Times New Roman" w:hAnsi="Times New Roman"/>
          <w:bCs/>
          <w:iCs/>
          <w:sz w:val="28"/>
          <w:szCs w:val="28"/>
          <w:lang w:eastAsia="ru-RU"/>
        </w:rPr>
        <w:t>Проводится игра «Перетягивание</w:t>
      </w:r>
      <w:r w:rsidRPr="00BD1F88">
        <w:rPr>
          <w:rFonts w:ascii="Times New Roman" w:hAnsi="Times New Roman"/>
          <w:bCs/>
          <w:i/>
          <w:iCs/>
          <w:sz w:val="28"/>
          <w:szCs w:val="28"/>
          <w:lang w:eastAsia="ru-RU"/>
        </w:rPr>
        <w:t>»</w:t>
      </w:r>
      <w:r w:rsidRPr="00BD1F88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 </w:t>
      </w:r>
    </w:p>
    <w:p w:rsidR="009D5B73" w:rsidRDefault="009D5B73" w:rsidP="00BD1F88">
      <w:pPr>
        <w:spacing w:after="0" w:line="240" w:lineRule="auto"/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</w:pPr>
    </w:p>
    <w:p w:rsidR="009176DD" w:rsidRPr="009D5B73" w:rsidRDefault="009176DD" w:rsidP="00BD1F88">
      <w:pPr>
        <w:spacing w:after="0" w:line="240" w:lineRule="auto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 w:rsidRPr="009D5B73">
        <w:rPr>
          <w:rFonts w:ascii="Times New Roman" w:hAnsi="Times New Roman"/>
          <w:i/>
          <w:color w:val="000000"/>
          <w:sz w:val="28"/>
          <w:szCs w:val="28"/>
          <w:lang w:eastAsia="ru-RU"/>
        </w:rPr>
        <w:t>(Обозначается линия центра. По обе стороны наносятся линии, за которыми в колонну по одному выстраиваются две команды игроков. По сигналу каждая команда, повернувшись боком, сцепившись согнутыми в локтях руками, старается перетянуть игроков на свою сторону. Кто перетянул, тот и выигрывает)</w:t>
      </w:r>
    </w:p>
    <w:p w:rsidR="009D5B73" w:rsidRDefault="009D5B73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D5B73" w:rsidRDefault="00BD1F88" w:rsidP="00BD1F88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9D5B73">
        <w:rPr>
          <w:rFonts w:ascii="Times New Roman" w:hAnsi="Times New Roman"/>
          <w:i/>
          <w:sz w:val="28"/>
          <w:szCs w:val="28"/>
          <w:lang w:eastAsia="ru-RU"/>
        </w:rPr>
        <w:t xml:space="preserve">(По желанию детей игры можно заменить и предложить поиграть в </w:t>
      </w:r>
    </w:p>
    <w:p w:rsidR="009176DD" w:rsidRPr="009D5B73" w:rsidRDefault="00BD1F88" w:rsidP="00BD1F88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9D5B73">
        <w:rPr>
          <w:rFonts w:ascii="Times New Roman" w:hAnsi="Times New Roman"/>
          <w:i/>
          <w:sz w:val="28"/>
          <w:szCs w:val="28"/>
          <w:lang w:eastAsia="ru-RU"/>
        </w:rPr>
        <w:t>игры</w:t>
      </w:r>
      <w:r w:rsidR="009176DD" w:rsidRPr="009D5B73">
        <w:rPr>
          <w:rFonts w:ascii="Times New Roman" w:hAnsi="Times New Roman"/>
          <w:i/>
          <w:sz w:val="28"/>
          <w:szCs w:val="28"/>
          <w:lang w:eastAsia="ru-RU"/>
        </w:rPr>
        <w:t xml:space="preserve"> «Золотые воротца</w:t>
      </w:r>
      <w:proofErr w:type="gramStart"/>
      <w:r w:rsidR="009176DD" w:rsidRPr="009D5B73">
        <w:rPr>
          <w:rFonts w:ascii="Times New Roman" w:hAnsi="Times New Roman"/>
          <w:i/>
          <w:sz w:val="28"/>
          <w:szCs w:val="28"/>
          <w:lang w:eastAsia="ru-RU"/>
        </w:rPr>
        <w:t xml:space="preserve">» </w:t>
      </w:r>
      <w:r w:rsidRPr="009D5B73">
        <w:rPr>
          <w:rFonts w:ascii="Times New Roman" w:hAnsi="Times New Roman"/>
          <w:i/>
          <w:sz w:val="28"/>
          <w:szCs w:val="28"/>
          <w:lang w:eastAsia="ru-RU"/>
        </w:rPr>
        <w:t>,</w:t>
      </w:r>
      <w:proofErr w:type="gramEnd"/>
      <w:r w:rsidRPr="009D5B73"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  <w:r w:rsidR="009176DD" w:rsidRPr="009D5B73">
        <w:rPr>
          <w:rFonts w:ascii="Times New Roman" w:hAnsi="Times New Roman"/>
          <w:i/>
          <w:sz w:val="28"/>
          <w:szCs w:val="28"/>
          <w:lang w:eastAsia="ru-RU"/>
        </w:rPr>
        <w:t>«Бой подушками»</w:t>
      </w:r>
      <w:r w:rsidRPr="009D5B73">
        <w:rPr>
          <w:rFonts w:ascii="Times New Roman" w:hAnsi="Times New Roman"/>
          <w:i/>
          <w:sz w:val="28"/>
          <w:szCs w:val="28"/>
          <w:lang w:eastAsia="ru-RU"/>
        </w:rPr>
        <w:t>,</w:t>
      </w:r>
      <w:r w:rsidR="009176DD" w:rsidRPr="009D5B73">
        <w:rPr>
          <w:rFonts w:ascii="Times New Roman" w:hAnsi="Times New Roman"/>
          <w:i/>
          <w:sz w:val="28"/>
          <w:szCs w:val="28"/>
          <w:lang w:eastAsia="ru-RU"/>
        </w:rPr>
        <w:t xml:space="preserve"> «Перепляс» (кто лучше и дольше будет танцевать)</w:t>
      </w:r>
      <w:r w:rsidRPr="009D5B73">
        <w:rPr>
          <w:rFonts w:ascii="Times New Roman" w:hAnsi="Times New Roman"/>
          <w:i/>
          <w:sz w:val="28"/>
          <w:szCs w:val="28"/>
          <w:lang w:eastAsia="ru-RU"/>
        </w:rPr>
        <w:t>,</w:t>
      </w:r>
      <w:r w:rsidR="009176DD" w:rsidRPr="009D5B73">
        <w:rPr>
          <w:rFonts w:ascii="Times New Roman" w:hAnsi="Times New Roman"/>
          <w:i/>
          <w:sz w:val="28"/>
          <w:szCs w:val="28"/>
          <w:lang w:eastAsia="ru-RU"/>
        </w:rPr>
        <w:t xml:space="preserve"> «Прыжки в мешках»</w:t>
      </w:r>
      <w:r w:rsidRPr="009D5B73">
        <w:rPr>
          <w:rFonts w:ascii="Times New Roman" w:hAnsi="Times New Roman"/>
          <w:i/>
          <w:sz w:val="28"/>
          <w:szCs w:val="28"/>
          <w:lang w:eastAsia="ru-RU"/>
        </w:rPr>
        <w:t>).</w:t>
      </w:r>
    </w:p>
    <w:p w:rsidR="009176DD" w:rsidRPr="009D5B73" w:rsidRDefault="009176DD" w:rsidP="00BD1F88">
      <w:pPr>
        <w:spacing w:after="0" w:line="240" w:lineRule="auto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D5B73">
        <w:rPr>
          <w:rFonts w:ascii="Times New Roman" w:hAnsi="Times New Roman"/>
          <w:sz w:val="28"/>
          <w:szCs w:val="28"/>
          <w:lang w:eastAsia="ru-RU"/>
        </w:rPr>
        <w:t>Казачка:</w:t>
      </w:r>
      <w:r w:rsidRPr="009176DD">
        <w:rPr>
          <w:rFonts w:ascii="Times New Roman" w:hAnsi="Times New Roman"/>
          <w:sz w:val="28"/>
          <w:szCs w:val="28"/>
          <w:lang w:eastAsia="ru-RU"/>
        </w:rPr>
        <w:t xml:space="preserve"> Вот какие молодцы наши ребята! Умеют петь песни, плясать, в казачьи игры играть! А хороводы водить умеете?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D5B73" w:rsidRDefault="009176DD" w:rsidP="00BD1F88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9D5B73">
        <w:rPr>
          <w:rFonts w:ascii="Times New Roman" w:hAnsi="Times New Roman"/>
          <w:i/>
          <w:sz w:val="28"/>
          <w:szCs w:val="28"/>
          <w:lang w:eastAsia="ru-RU"/>
        </w:rPr>
        <w:t>(Звучит фонограмма кубанской народной песни </w:t>
      </w:r>
      <w:r w:rsidRPr="009D5B73">
        <w:rPr>
          <w:rFonts w:ascii="Times New Roman" w:hAnsi="Times New Roman"/>
          <w:i/>
          <w:iCs/>
          <w:sz w:val="28"/>
          <w:szCs w:val="28"/>
          <w:bdr w:val="none" w:sz="0" w:space="0" w:color="auto" w:frame="1"/>
          <w:lang w:eastAsia="ru-RU"/>
        </w:rPr>
        <w:t>«Ой, на горе то калина»</w:t>
      </w:r>
      <w:r w:rsidRPr="009D5B73">
        <w:rPr>
          <w:rFonts w:ascii="Times New Roman" w:hAnsi="Times New Roman"/>
          <w:i/>
          <w:sz w:val="28"/>
          <w:szCs w:val="28"/>
          <w:lang w:eastAsia="ru-RU"/>
        </w:rPr>
        <w:t>, дети выполняют перестроения под музыку, ведут хоровод)</w:t>
      </w:r>
    </w:p>
    <w:p w:rsidR="009D5B73" w:rsidRDefault="009D5B73" w:rsidP="00BD1F88">
      <w:pPr>
        <w:spacing w:after="0" w:line="240" w:lineRule="auto"/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D9400E" w:rsidRDefault="009176DD" w:rsidP="00BD1F88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BD1F88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Хоровод «Ой, на горе то калина»</w:t>
      </w:r>
      <w:r w:rsidR="00D9400E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 xml:space="preserve"> (русская народная песня в обработке Ю. </w:t>
      </w:r>
      <w:proofErr w:type="spellStart"/>
      <w:r w:rsidR="00D9400E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Чичкова</w:t>
      </w:r>
      <w:proofErr w:type="spellEnd"/>
      <w:r w:rsidR="00D9400E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)</w:t>
      </w:r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t xml:space="preserve"> </w:t>
      </w:r>
    </w:p>
    <w:p w:rsidR="009D5B73" w:rsidRDefault="009D5B73" w:rsidP="00BD1F88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</w:p>
    <w:p w:rsidR="009D5B73" w:rsidRDefault="009D5B73" w:rsidP="00BD1F88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  <w:sectPr w:rsidR="009D5B73" w:rsidSect="00D31C48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space="708"/>
          <w:titlePg/>
          <w:docGrid w:linePitch="360"/>
        </w:sectPr>
      </w:pPr>
    </w:p>
    <w:p w:rsidR="009D5B73" w:rsidRDefault="00D9400E" w:rsidP="00BD1F88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D9400E">
        <w:rPr>
          <w:rFonts w:ascii="Times New Roman" w:eastAsia="Times New Roman" w:hAnsi="Times New Roman"/>
          <w:sz w:val="28"/>
          <w:szCs w:val="24"/>
          <w:lang w:eastAsia="ru-RU"/>
        </w:rPr>
        <w:lastRenderedPageBreak/>
        <w:t xml:space="preserve">На горе-то </w:t>
      </w:r>
      <w:proofErr w:type="gramStart"/>
      <w:r w:rsidRPr="00D9400E">
        <w:rPr>
          <w:rFonts w:ascii="Times New Roman" w:eastAsia="Times New Roman" w:hAnsi="Times New Roman"/>
          <w:sz w:val="28"/>
          <w:szCs w:val="24"/>
          <w:lang w:eastAsia="ru-RU"/>
        </w:rPr>
        <w:t>калина,</w:t>
      </w:r>
      <w:r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  <w:t>Под</w:t>
      </w:r>
      <w:proofErr w:type="gramEnd"/>
      <w:r w:rsidRPr="00D9400E">
        <w:rPr>
          <w:rFonts w:ascii="Times New Roman" w:eastAsia="Times New Roman" w:hAnsi="Times New Roman"/>
          <w:sz w:val="28"/>
          <w:szCs w:val="24"/>
          <w:lang w:eastAsia="ru-RU"/>
        </w:rPr>
        <w:t xml:space="preserve"> горою малина.</w:t>
      </w:r>
      <w:r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  <w:t>Ну что ж, кому дело, калина!</w:t>
      </w:r>
      <w:r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  <w:t>Ну кому какое дело, малина!</w:t>
      </w:r>
      <w:r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</w:r>
      <w:r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  <w:t>Там девицы гуляли,</w:t>
      </w:r>
      <w:r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</w:r>
      <w:r w:rsidRPr="00D9400E">
        <w:rPr>
          <w:rFonts w:ascii="Times New Roman" w:eastAsia="Times New Roman" w:hAnsi="Times New Roman"/>
          <w:sz w:val="28"/>
          <w:szCs w:val="24"/>
          <w:lang w:eastAsia="ru-RU"/>
        </w:rPr>
        <w:lastRenderedPageBreak/>
        <w:t>Там красные гуляли.</w:t>
      </w:r>
      <w:r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  <w:t xml:space="preserve">Ну что ж, кому дело, гуляли! </w:t>
      </w:r>
    </w:p>
    <w:p w:rsidR="009176DD" w:rsidRPr="00BD1F88" w:rsidRDefault="009D5B73" w:rsidP="00BD1F88">
      <w:pPr>
        <w:spacing w:after="0" w:line="240" w:lineRule="auto"/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/>
          <w:sz w:val="28"/>
          <w:szCs w:val="24"/>
          <w:lang w:eastAsia="ru-RU"/>
        </w:rPr>
        <w:t xml:space="preserve">Да, </w:t>
      </w:r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t xml:space="preserve">кому какое дело, </w:t>
      </w:r>
      <w:proofErr w:type="gramStart"/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t>гуляли!</w:t>
      </w:r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</w:r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  <w:t>Калинушку</w:t>
      </w:r>
      <w:proofErr w:type="gramEnd"/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t xml:space="preserve"> ломали,</w:t>
      </w:r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  <w:t>Калинушку ломали,</w:t>
      </w:r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</w:r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lastRenderedPageBreak/>
        <w:t>Ну что ж, кому дело, ломали!</w:t>
      </w:r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  <w:t>Да, ну кому какое дело, ломали!</w:t>
      </w:r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</w:r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  <w:t>Во пучочки вязали,</w:t>
      </w:r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  <w:t>Во пучочки вязали.</w:t>
      </w:r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  <w:t xml:space="preserve">Ну что ж, кому дело, вязали! </w:t>
      </w:r>
      <w:proofErr w:type="gramStart"/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t>Да,</w:t>
      </w:r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  <w:t>Ну</w:t>
      </w:r>
      <w:proofErr w:type="gramEnd"/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t xml:space="preserve"> кому какое дело, вязали!</w:t>
      </w:r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</w:r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lastRenderedPageBreak/>
        <w:br/>
        <w:t>На дорожку бросали,</w:t>
      </w:r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  <w:t>На дорожку бросали,</w:t>
      </w:r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  <w:t xml:space="preserve">Ну что ж, кому дело, бросали! </w:t>
      </w:r>
      <w:proofErr w:type="gramStart"/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t>Да,</w:t>
      </w:r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br/>
        <w:t>Ну</w:t>
      </w:r>
      <w:proofErr w:type="gramEnd"/>
      <w:r w:rsidR="00D9400E" w:rsidRPr="00D9400E">
        <w:rPr>
          <w:rFonts w:ascii="Times New Roman" w:eastAsia="Times New Roman" w:hAnsi="Times New Roman"/>
          <w:sz w:val="28"/>
          <w:szCs w:val="24"/>
          <w:lang w:eastAsia="ru-RU"/>
        </w:rPr>
        <w:t xml:space="preserve"> кому какое дело, бросали!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color w:val="FF0000"/>
          <w:sz w:val="28"/>
          <w:szCs w:val="28"/>
          <w:lang w:eastAsia="ru-RU"/>
        </w:rPr>
      </w:pPr>
    </w:p>
    <w:p w:rsidR="009D5B73" w:rsidRDefault="009D5B73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  <w:sectPr w:rsidR="009D5B73" w:rsidSect="009D5B73">
          <w:type w:val="continuous"/>
          <w:pgSz w:w="11906" w:h="16838"/>
          <w:pgMar w:top="1440" w:right="1080" w:bottom="1440" w:left="1080" w:header="708" w:footer="708" w:gutter="0"/>
          <w:pgBorders w:offsetFrom="page">
            <w:top w:val="weavingBraid" w:sz="17" w:space="24" w:color="00B050"/>
            <w:left w:val="weavingBraid" w:sz="17" w:space="24" w:color="00B050"/>
            <w:bottom w:val="weavingBraid" w:sz="17" w:space="24" w:color="00B050"/>
            <w:right w:val="weavingBraid" w:sz="17" w:space="24" w:color="00B050"/>
          </w:pgBorders>
          <w:cols w:num="2" w:space="708"/>
          <w:titlePg/>
          <w:docGrid w:linePitch="360"/>
        </w:sectPr>
      </w:pPr>
    </w:p>
    <w:p w:rsidR="009D5B73" w:rsidRDefault="009D5B73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D5B73" w:rsidRDefault="009176DD" w:rsidP="00BD1F88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9D5B73">
        <w:rPr>
          <w:rFonts w:ascii="Times New Roman" w:hAnsi="Times New Roman"/>
          <w:i/>
          <w:sz w:val="28"/>
          <w:szCs w:val="28"/>
          <w:lang w:eastAsia="ru-RU"/>
        </w:rPr>
        <w:t>В конце хоровода дети поворачиваются лицом к гостям, </w:t>
      </w:r>
      <w:r w:rsidRPr="009D5B73">
        <w:rPr>
          <w:rFonts w:ascii="Times New Roman" w:hAnsi="Times New Roman"/>
          <w:i/>
          <w:sz w:val="28"/>
          <w:szCs w:val="28"/>
          <w:bdr w:val="none" w:sz="0" w:space="0" w:color="auto" w:frame="1"/>
          <w:lang w:eastAsia="ru-RU"/>
        </w:rPr>
        <w:t>все вместе</w:t>
      </w:r>
      <w:r w:rsidRPr="009D5B73">
        <w:rPr>
          <w:rFonts w:ascii="Times New Roman" w:hAnsi="Times New Roman"/>
          <w:i/>
          <w:sz w:val="28"/>
          <w:szCs w:val="28"/>
          <w:u w:val="single"/>
          <w:bdr w:val="none" w:sz="0" w:space="0" w:color="auto" w:frame="1"/>
          <w:lang w:eastAsia="ru-RU"/>
        </w:rPr>
        <w:t xml:space="preserve"> </w:t>
      </w:r>
      <w:r w:rsidRPr="009D5B73">
        <w:rPr>
          <w:rFonts w:ascii="Times New Roman" w:hAnsi="Times New Roman"/>
          <w:i/>
          <w:sz w:val="28"/>
          <w:szCs w:val="28"/>
          <w:bdr w:val="none" w:sz="0" w:space="0" w:color="auto" w:frame="1"/>
          <w:lang w:eastAsia="ru-RU"/>
        </w:rPr>
        <w:t>произносят слова</w:t>
      </w:r>
      <w:r w:rsidRPr="009D5B73">
        <w:rPr>
          <w:rFonts w:ascii="Times New Roman" w:hAnsi="Times New Roman"/>
          <w:i/>
          <w:sz w:val="28"/>
          <w:szCs w:val="28"/>
          <w:lang w:eastAsia="ru-RU"/>
        </w:rPr>
        <w:t>: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9D5B73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Дети:</w:t>
      </w:r>
      <w:r w:rsidRPr="009176DD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Надо казаком родиться, чтоб судьбой такой гордиться!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</w:p>
    <w:p w:rsidR="009176DD" w:rsidRPr="009D5B73" w:rsidRDefault="009176DD" w:rsidP="00BD1F88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9D5B73">
        <w:rPr>
          <w:rFonts w:ascii="Times New Roman" w:hAnsi="Times New Roman"/>
          <w:i/>
          <w:sz w:val="28"/>
          <w:szCs w:val="28"/>
          <w:lang w:eastAsia="ru-RU"/>
        </w:rPr>
        <w:t>Слово предоставляется гостям праздника</w:t>
      </w:r>
    </w:p>
    <w:p w:rsidR="009176DD" w:rsidRPr="009176DD" w:rsidRDefault="009176DD" w:rsidP="00BD1F88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705AFC" w:rsidRPr="00AB3557" w:rsidRDefault="00BD1F88" w:rsidP="00BD1F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D5B73">
        <w:rPr>
          <w:noProof/>
          <w:lang w:eastAsia="ru-RU"/>
        </w:rPr>
        <w:drawing>
          <wp:anchor distT="0" distB="0" distL="114300" distR="114300" simplePos="0" relativeHeight="251729920" behindDoc="1" locked="0" layoutInCell="1" allowOverlap="1" wp14:anchorId="67FAF168" wp14:editId="210C1C8B">
            <wp:simplePos x="0" y="0"/>
            <wp:positionH relativeFrom="column">
              <wp:posOffset>152400</wp:posOffset>
            </wp:positionH>
            <wp:positionV relativeFrom="paragraph">
              <wp:posOffset>1676400</wp:posOffset>
            </wp:positionV>
            <wp:extent cx="5867400" cy="3048000"/>
            <wp:effectExtent l="0" t="0" r="0" b="0"/>
            <wp:wrapTight wrapText="bothSides">
              <wp:wrapPolygon edited="0">
                <wp:start x="281" y="0"/>
                <wp:lineTo x="0" y="270"/>
                <wp:lineTo x="0" y="21330"/>
                <wp:lineTo x="281" y="21465"/>
                <wp:lineTo x="21249" y="21465"/>
                <wp:lineTo x="21530" y="21330"/>
                <wp:lineTo x="21530" y="270"/>
                <wp:lineTo x="21249" y="0"/>
                <wp:lineTo x="281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61"/>
                    <a:stretch/>
                  </pic:blipFill>
                  <pic:spPr bwMode="auto">
                    <a:xfrm>
                      <a:off x="0" y="0"/>
                      <a:ext cx="5867400" cy="304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76DD" w:rsidRPr="009D5B73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Казачка:</w:t>
      </w:r>
      <w:r w:rsidR="009176DD" w:rsidRPr="009176DD"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 xml:space="preserve"> </w:t>
      </w:r>
      <w:r w:rsidR="009176DD" w:rsidRPr="009176DD">
        <w:rPr>
          <w:rFonts w:ascii="Times New Roman" w:hAnsi="Times New Roman"/>
          <w:sz w:val="28"/>
          <w:szCs w:val="28"/>
          <w:lang w:eastAsia="ru-RU"/>
        </w:rPr>
        <w:t>С </w:t>
      </w:r>
      <w:r w:rsidR="009176DD" w:rsidRPr="009176DD">
        <w:rPr>
          <w:rFonts w:ascii="Times New Roman" w:hAnsi="Times New Roman"/>
          <w:bCs/>
          <w:sz w:val="28"/>
          <w:szCs w:val="28"/>
          <w:bdr w:val="none" w:sz="0" w:space="0" w:color="auto" w:frame="1"/>
          <w:lang w:eastAsia="ru-RU"/>
        </w:rPr>
        <w:t>праздником, наш любимый Краснодарский край</w:t>
      </w:r>
      <w:r w:rsidR="009D5B73">
        <w:rPr>
          <w:rFonts w:ascii="Times New Roman" w:hAnsi="Times New Roman"/>
          <w:bCs/>
          <w:sz w:val="28"/>
          <w:szCs w:val="28"/>
          <w:bdr w:val="none" w:sz="0" w:space="0" w:color="auto" w:frame="1"/>
          <w:lang w:eastAsia="ru-RU"/>
        </w:rPr>
        <w:t>,</w:t>
      </w:r>
      <w:r w:rsidR="009176DD" w:rsidRPr="009176DD">
        <w:rPr>
          <w:rFonts w:ascii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 и вас</w:t>
      </w:r>
      <w:r w:rsidR="009176DD" w:rsidRPr="009176DD">
        <w:rPr>
          <w:rFonts w:ascii="Times New Roman" w:hAnsi="Times New Roman"/>
          <w:sz w:val="28"/>
          <w:szCs w:val="28"/>
          <w:lang w:eastAsia="ru-RU"/>
        </w:rPr>
        <w:t xml:space="preserve">, дошколята, и гости дорогие! </w:t>
      </w:r>
    </w:p>
    <w:sectPr w:rsidR="00705AFC" w:rsidRPr="00AB3557" w:rsidSect="00D31C48">
      <w:type w:val="continuous"/>
      <w:pgSz w:w="11906" w:h="16838"/>
      <w:pgMar w:top="1440" w:right="1080" w:bottom="1440" w:left="1080" w:header="708" w:footer="708" w:gutter="0"/>
      <w:pgBorders w:offsetFrom="page">
        <w:top w:val="weavingBraid" w:sz="17" w:space="24" w:color="00B050"/>
        <w:left w:val="weavingBraid" w:sz="17" w:space="24" w:color="00B050"/>
        <w:bottom w:val="weavingBraid" w:sz="17" w:space="24" w:color="00B050"/>
        <w:right w:val="weavingBraid" w:sz="17" w:space="24" w:color="00B05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95BF6" w:rsidRDefault="00495BF6">
      <w:r>
        <w:separator/>
      </w:r>
    </w:p>
  </w:endnote>
  <w:endnote w:type="continuationSeparator" w:id="0">
    <w:p w:rsidR="00495BF6" w:rsidRDefault="00495B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3504211"/>
      <w:docPartObj>
        <w:docPartGallery w:val="Page Numbers (Bottom of Page)"/>
        <w:docPartUnique/>
      </w:docPartObj>
    </w:sdtPr>
    <w:sdtEndPr/>
    <w:sdtContent>
      <w:p w:rsidR="00927A5F" w:rsidRDefault="00927A5F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20532">
          <w:rPr>
            <w:noProof/>
          </w:rPr>
          <w:t>2</w:t>
        </w:r>
        <w:r>
          <w:fldChar w:fldCharType="end"/>
        </w:r>
      </w:p>
    </w:sdtContent>
  </w:sdt>
  <w:p w:rsidR="00927A5F" w:rsidRDefault="00927A5F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95BF6" w:rsidRDefault="00495BF6">
      <w:r>
        <w:separator/>
      </w:r>
    </w:p>
  </w:footnote>
  <w:footnote w:type="continuationSeparator" w:id="0">
    <w:p w:rsidR="00495BF6" w:rsidRDefault="00495BF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F5D4273"/>
    <w:multiLevelType w:val="hybridMultilevel"/>
    <w:tmpl w:val="416C5C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18311EA"/>
    <w:multiLevelType w:val="hybridMultilevel"/>
    <w:tmpl w:val="C92AC7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PersonalInformation/>
  <w:removeDateAndTime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7891"/>
    <w:rsid w:val="00046230"/>
    <w:rsid w:val="000676E2"/>
    <w:rsid w:val="00086E37"/>
    <w:rsid w:val="00091D87"/>
    <w:rsid w:val="000C4C75"/>
    <w:rsid w:val="000D69F8"/>
    <w:rsid w:val="00116BF1"/>
    <w:rsid w:val="00116DFB"/>
    <w:rsid w:val="00134804"/>
    <w:rsid w:val="00177891"/>
    <w:rsid w:val="00216373"/>
    <w:rsid w:val="002470A7"/>
    <w:rsid w:val="00260510"/>
    <w:rsid w:val="00274CB9"/>
    <w:rsid w:val="00305486"/>
    <w:rsid w:val="00307886"/>
    <w:rsid w:val="00325CA5"/>
    <w:rsid w:val="00334653"/>
    <w:rsid w:val="00342188"/>
    <w:rsid w:val="0034753F"/>
    <w:rsid w:val="003800EC"/>
    <w:rsid w:val="0038573D"/>
    <w:rsid w:val="003A4855"/>
    <w:rsid w:val="003A7AB6"/>
    <w:rsid w:val="003D08C6"/>
    <w:rsid w:val="00495BF6"/>
    <w:rsid w:val="004C71A4"/>
    <w:rsid w:val="004C7EE6"/>
    <w:rsid w:val="004D2ACD"/>
    <w:rsid w:val="004D2F14"/>
    <w:rsid w:val="004D5E7F"/>
    <w:rsid w:val="004E1E3F"/>
    <w:rsid w:val="004F0401"/>
    <w:rsid w:val="005254FE"/>
    <w:rsid w:val="00580765"/>
    <w:rsid w:val="00582D0C"/>
    <w:rsid w:val="005831D4"/>
    <w:rsid w:val="005A4393"/>
    <w:rsid w:val="005C5407"/>
    <w:rsid w:val="00602DD1"/>
    <w:rsid w:val="0061732D"/>
    <w:rsid w:val="006378CD"/>
    <w:rsid w:val="00690656"/>
    <w:rsid w:val="00694590"/>
    <w:rsid w:val="00695C5A"/>
    <w:rsid w:val="006D1398"/>
    <w:rsid w:val="006D3D58"/>
    <w:rsid w:val="006F4DA6"/>
    <w:rsid w:val="00705AFC"/>
    <w:rsid w:val="0071642F"/>
    <w:rsid w:val="00750AFD"/>
    <w:rsid w:val="007A7136"/>
    <w:rsid w:val="007B6D5C"/>
    <w:rsid w:val="007C5D4D"/>
    <w:rsid w:val="007D44A8"/>
    <w:rsid w:val="007F44B9"/>
    <w:rsid w:val="0081388F"/>
    <w:rsid w:val="00832462"/>
    <w:rsid w:val="0084691B"/>
    <w:rsid w:val="00860A55"/>
    <w:rsid w:val="008820D4"/>
    <w:rsid w:val="008907DB"/>
    <w:rsid w:val="008C206A"/>
    <w:rsid w:val="008F0B7C"/>
    <w:rsid w:val="008F6E99"/>
    <w:rsid w:val="009176DD"/>
    <w:rsid w:val="00927781"/>
    <w:rsid w:val="00927A5F"/>
    <w:rsid w:val="009D5B73"/>
    <w:rsid w:val="009F0125"/>
    <w:rsid w:val="009F716E"/>
    <w:rsid w:val="00A25436"/>
    <w:rsid w:val="00AB3557"/>
    <w:rsid w:val="00AD6471"/>
    <w:rsid w:val="00AF0653"/>
    <w:rsid w:val="00AF61FD"/>
    <w:rsid w:val="00B075BD"/>
    <w:rsid w:val="00B15AE2"/>
    <w:rsid w:val="00B24E30"/>
    <w:rsid w:val="00B32C2D"/>
    <w:rsid w:val="00B35072"/>
    <w:rsid w:val="00B47C9E"/>
    <w:rsid w:val="00BA37B8"/>
    <w:rsid w:val="00BC16FC"/>
    <w:rsid w:val="00BC61F9"/>
    <w:rsid w:val="00BD1F88"/>
    <w:rsid w:val="00BE69F1"/>
    <w:rsid w:val="00C139BF"/>
    <w:rsid w:val="00C51B36"/>
    <w:rsid w:val="00C531B5"/>
    <w:rsid w:val="00C83C0B"/>
    <w:rsid w:val="00CB4701"/>
    <w:rsid w:val="00CC0122"/>
    <w:rsid w:val="00CC6945"/>
    <w:rsid w:val="00CC6D90"/>
    <w:rsid w:val="00CD2048"/>
    <w:rsid w:val="00D2237C"/>
    <w:rsid w:val="00D31C48"/>
    <w:rsid w:val="00D5119A"/>
    <w:rsid w:val="00D63721"/>
    <w:rsid w:val="00D74237"/>
    <w:rsid w:val="00D854B3"/>
    <w:rsid w:val="00D86835"/>
    <w:rsid w:val="00D9400E"/>
    <w:rsid w:val="00DB7FC3"/>
    <w:rsid w:val="00DE1BB2"/>
    <w:rsid w:val="00DE5D0F"/>
    <w:rsid w:val="00E20532"/>
    <w:rsid w:val="00EB702B"/>
    <w:rsid w:val="00EC2F69"/>
    <w:rsid w:val="00ED1D43"/>
    <w:rsid w:val="00ED3947"/>
    <w:rsid w:val="00F116E1"/>
    <w:rsid w:val="00F20F5D"/>
    <w:rsid w:val="00F24651"/>
    <w:rsid w:val="00F4175D"/>
    <w:rsid w:val="00F66805"/>
    <w:rsid w:val="00F67AB0"/>
    <w:rsid w:val="00F76C0D"/>
    <w:rsid w:val="00FA2CC9"/>
    <w:rsid w:val="00FE4DBA"/>
    <w:rsid w:val="00FF3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07886"/>
    <w:pPr>
      <w:spacing w:after="200" w:line="276" w:lineRule="auto"/>
    </w:pPr>
    <w:rPr>
      <w:rFonts w:ascii="Calibri" w:eastAsia="Calibri" w:hAnsi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0C4C75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rsid w:val="000C4C75"/>
    <w:rPr>
      <w:sz w:val="24"/>
      <w:szCs w:val="24"/>
    </w:rPr>
  </w:style>
  <w:style w:type="paragraph" w:styleId="a5">
    <w:name w:val="footer"/>
    <w:basedOn w:val="a"/>
    <w:link w:val="a6"/>
    <w:uiPriority w:val="99"/>
    <w:rsid w:val="000C4C75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0C4C75"/>
    <w:rPr>
      <w:sz w:val="24"/>
      <w:szCs w:val="24"/>
    </w:rPr>
  </w:style>
  <w:style w:type="paragraph" w:customStyle="1" w:styleId="headline">
    <w:name w:val="headline"/>
    <w:basedOn w:val="a"/>
    <w:rsid w:val="00177891"/>
    <w:pPr>
      <w:spacing w:before="100" w:beforeAutospacing="1" w:after="100" w:afterAutospacing="1"/>
    </w:pPr>
  </w:style>
  <w:style w:type="paragraph" w:styleId="a7">
    <w:name w:val="Balloon Text"/>
    <w:basedOn w:val="a"/>
    <w:link w:val="a8"/>
    <w:semiHidden/>
    <w:unhideWhenUsed/>
    <w:rsid w:val="00D7423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semiHidden/>
    <w:rsid w:val="00D74237"/>
    <w:rPr>
      <w:rFonts w:ascii="Segoe UI" w:eastAsia="Calibri" w:hAnsi="Segoe UI" w:cs="Segoe UI"/>
      <w:sz w:val="18"/>
      <w:szCs w:val="18"/>
      <w:lang w:eastAsia="en-US"/>
    </w:rPr>
  </w:style>
  <w:style w:type="paragraph" w:styleId="a9">
    <w:name w:val="Normal (Web)"/>
    <w:basedOn w:val="a"/>
    <w:uiPriority w:val="99"/>
    <w:unhideWhenUsed/>
    <w:rsid w:val="00C51B3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a">
    <w:name w:val="Table Grid"/>
    <w:basedOn w:val="a1"/>
    <w:rsid w:val="00325CA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 Spacing"/>
    <w:uiPriority w:val="1"/>
    <w:qFormat/>
    <w:rsid w:val="005C5407"/>
    <w:rPr>
      <w:rFonts w:ascii="Calibri" w:eastAsia="Calibri" w:hAnsi="Calibri"/>
      <w:sz w:val="22"/>
      <w:szCs w:val="22"/>
      <w:lang w:eastAsia="en-US"/>
    </w:rPr>
  </w:style>
  <w:style w:type="paragraph" w:styleId="ac">
    <w:name w:val="List Paragraph"/>
    <w:basedOn w:val="a"/>
    <w:uiPriority w:val="34"/>
    <w:qFormat/>
    <w:rsid w:val="00F6680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624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39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48160">
          <w:marLeft w:val="750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hyperlink" Target="https://www.maam.ru/obrazovanie/krasnodarskij-kraj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www.maam.ru/obrazovanie/krasnodarskij-kraj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hyperlink" Target="https://www.maam.ru/obrazovanie/scenarii-prazdnikov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maam.ru/obrazovanie/scenarii-prazdnikov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10" Type="http://schemas.microsoft.com/office/2007/relationships/hdphoto" Target="media/hdphoto1.wdp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2.wdp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29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Templates\1049\Office%20Word%202003%20Look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FBBBD8-BE8E-465F-A066-FF2467FAAE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Office Word 2003 Look</Template>
  <TotalTime>0</TotalTime>
  <Pages>40</Pages>
  <Words>6773</Words>
  <Characters>38611</Characters>
  <Application>Microsoft Office Word</Application>
  <DocSecurity>0</DocSecurity>
  <Lines>321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2023-08-27T19:10:00Z</dcterms:created>
  <dcterms:modified xsi:type="dcterms:W3CDTF">2025-02-24T13:16:00Z</dcterms:modified>
</cp:coreProperties>
</file>